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304"/>
        <w:gridCol w:w="3350"/>
        <w:gridCol w:w="3783"/>
      </w:tblGrid>
      <w:tr w14:paraId="615EA58D" w14:textId="77777777" w:rsidTr="00832BC3">
        <w:tblPrEx>
          <w:tblW w:w="0" w:type="auto"/>
          <w:tblLook w:val="04A0"/>
        </w:tblPrEx>
        <w:trPr>
          <w:trHeight w:val="1813"/>
        </w:trPr>
        <w:tc>
          <w:tcPr>
            <w:tcW w:w="3344" w:type="dxa"/>
            <w:vAlign w:val="center"/>
          </w:tcPr>
          <w:p w:rsidR="00CA1208" w:rsidP="00EA3EE9" w14:paraId="4658AFCB" w14:textId="77777777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33EAA" w:rsidRPr="00442C75" w:rsidP="00EA3EE9" w14:paraId="535CCB19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:rsidR="00C33EAA" w:rsidRPr="00442C75" w:rsidP="00EA3EE9" w14:paraId="29E85B72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:rsidR="005923A3" w:rsidP="005923A3" w14:paraId="0F457AE2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</w:p>
          <w:p w:rsidR="00C33EAA" w:rsidRPr="00442C75" w:rsidP="005923A3" w14:paraId="3A2C4208" w14:textId="7787FBC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</w:t>
            </w: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C33EAA" w:rsidP="00EA3EE9" w14:paraId="4EEE0CBD" w14:textId="0CAF4D5D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5" style="width:60.1pt;height:50.85pt;margin-top:1.3pt;margin-left: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P="00442C75" w14:paraId="1D6B94B7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P="00442C75" w14:paraId="52F78F0E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442C75" w:rsidP="00442C75" w14:paraId="7E3800F8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442C75" w:rsidP="00442C75" w14:paraId="458A381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P="00442C75" w14:paraId="62965F8F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RPr="00442C75" w:rsidP="00442C75" w14:paraId="3DDCDA4D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6" style="width:69.35pt;height:66.05pt;margin-top:-14.45pt;margin-left:1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white" strokecolor="#385d8a" strokeweight="2pt">
                      <v:textbox>
                        <w:txbxContent>
                          <w:p w:rsidR="00442C75" w:rsidP="00442C75" w14:paraId="47F309BB" w14:textId="42CA7528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42C75" w:rsidP="00442C75" w14:paraId="4033E90D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442C75" w:rsidP="00442C75" w14:paraId="60136414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P="00442C75" w14:paraId="1137EB31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RPr="00442C75" w:rsidP="00442C75" w14:paraId="49F7BE6F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2C75" w:rsidR="00CA1208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:rsidR="00C33EAA" w:rsidRPr="00EA3EE9" w:rsidP="001B4BDE" w14:paraId="4334F318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16608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1736057" w14:textId="77777777" w:rsidTr="00CA1208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744DE8" w:rsidP="00560F2F" w14:paraId="0701F728" w14:textId="446F7DAE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Pr="00F07142" w:rsidR="00744DE8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="005923A3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5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14:paraId="32F1B600" w14:textId="77777777" w:rsidTr="00DD4EF6">
        <w:tblPrEx>
          <w:tblW w:w="10490" w:type="dxa"/>
          <w:tblLook w:val="04A0"/>
        </w:tblPrEx>
        <w:trPr>
          <w:trHeight w:val="529"/>
        </w:trPr>
        <w:tc>
          <w:tcPr>
            <w:tcW w:w="10490" w:type="dxa"/>
            <w:vAlign w:val="center"/>
          </w:tcPr>
          <w:p w:rsidR="00EA3EE9" w:rsidRPr="00663D94" w:rsidP="00CF38F5" w14:paraId="7243ED40" w14:textId="77777777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Pr="00F07142" w:rsidR="00295C06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Pr="00F07142" w:rsidR="00F84F51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Pr="00F07142" w:rsidR="00442C75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:rsidR="002E58E8" w:rsidRPr="002E58E8" w:rsidP="007A1238" w14:paraId="7DDFDA50" w14:textId="77777777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:rsidR="00CF0A47" w:rsidRPr="001458CA" w:rsidP="00CA1208" w14:paraId="0FC737BC" w14:textId="77777777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60024" w:rsidRPr="00F51716" w:rsidP="00832BC3" w14:paraId="68B1E6C2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28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Pr="00F51716" w:rsidR="00A6640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Pr="00F51716" w:rsidR="00CA120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Pr="00F51716" w:rsidR="00CF0A47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:rsidR="00860024" w:rsidRPr="00E011F8" w:rsidP="00E011F8" w14:paraId="0BEE9AEA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Pr="00E011F8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E011F8" w:rsidR="00AC3525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4CB3E2A" w14:textId="77777777" w:rsidTr="00D75304">
        <w:tblPrEx>
          <w:tblW w:w="0" w:type="auto"/>
          <w:tblLook w:val="04A0"/>
        </w:tblPrEx>
        <w:tc>
          <w:tcPr>
            <w:tcW w:w="2614" w:type="dxa"/>
          </w:tcPr>
          <w:p w:rsidR="00E011F8" w:rsidP="00E011F8" w14:paraId="5BB9AED7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P="00E011F8" w14:paraId="7D7551E8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:rsidR="00E011F8" w:rsidP="00E011F8" w14:paraId="18D42F63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:rsidR="00E011F8" w:rsidP="00E011F8" w14:paraId="1F2AB76B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الجرام</w:t>
            </w:r>
          </w:p>
        </w:tc>
      </w:tr>
    </w:tbl>
    <w:p w:rsidR="00D75304" w:rsidP="00832BC3" w14:paraId="441CB73C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29" style="width:132.9pt;height:44.1pt;margin-top:6.35pt;margin-left:223.6pt;mso-width-percent:0;mso-width-relative:margin;mso-wrap-distance-bottom:0;mso-wrap-distance-left:9pt;mso-wrap-distance-right:9pt;mso-wrap-distance-top:0;mso-wrap-style:square;position:absolute;v-text-anchor:middle;visibility:visible;z-index:251694080" stroked="f" strokeweight="2pt">
                <v:fill r:id="rId6" o:title="" recolor="t" rotate="t" type="frame"/>
              </v:rect>
            </w:pict>
          </mc:Fallback>
        </mc:AlternateContent>
      </w:r>
    </w:p>
    <w:p w:rsidR="00860024" w:rsidP="00832BC3" w14:paraId="1CAE5ACE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2)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0C2A6B5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67DE5AC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:rsidR="00FA2000" w:rsidP="00FA2000" w14:paraId="584DDBEF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Pr="007B5967" w:rsidR="007C376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:rsidR="00FA2000" w:rsidP="00FA2000" w14:paraId="3DFB56E3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:rsidR="00FA2000" w:rsidP="00FA2000" w14:paraId="6E410DFD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:rsidR="00D75304" w:rsidRPr="00EA4C7D" w:rsidP="00832BC3" w14:paraId="56825B13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:rsidR="00860024" w:rsidP="00832BC3" w14:paraId="61ECC244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Pr="00FA2000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BC2AE3F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52E586C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4A70D64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65D9A5B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:rsidR="00FA2000" w:rsidP="00FA2000" w14:paraId="69B7D065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30 د</w:t>
            </w:r>
          </w:p>
        </w:tc>
      </w:tr>
    </w:tbl>
    <w:p w:rsidR="00D75304" w:rsidRPr="00EA4C7D" w:rsidP="00832BC3" w14:paraId="06A394E3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:rsidR="00860024" w:rsidRPr="00865AE2" w:rsidP="00865AE2" w14:paraId="4C936E74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17D1A3F6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865AE2" w:rsidP="00865AE2" w14:paraId="4F013580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:rsidR="00865AE2" w:rsidP="00865AE2" w14:paraId="7C6E55C6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:rsidR="00865AE2" w:rsidP="00865AE2" w14:paraId="2FDD8ACF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:rsidR="00865AE2" w:rsidP="00865AE2" w14:paraId="61230708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:rsidR="00E73B64" w:rsidP="00832BC3" w14:paraId="608BD6FA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0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7" o:title="" recolor="t" rotate="t" type="frame"/>
              </v:rect>
            </w:pict>
          </mc:Fallback>
        </mc:AlternateContent>
      </w:r>
    </w:p>
    <w:p w:rsidR="00860024" w:rsidP="00865AE2" w14:paraId="6FC32104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865AE2" w:rsid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Pr="00865AE2" w:rsidR="00BE034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Pr="00865AE2" w:rsid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0BCFBBE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BE0345" w:rsidP="00BE0345" w14:paraId="2BD67B62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:rsidR="00BE0345" w:rsidP="00BE0345" w14:paraId="5E482BD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:rsidR="00BE0345" w:rsidP="00BE0345" w14:paraId="11C72E74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:rsidR="00BE0345" w:rsidP="00BE0345" w14:paraId="214DCCF8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:rsidR="00E73B64" w:rsidRPr="00EA4C7D" w:rsidP="00832BC3" w14:paraId="2D1283F6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:rsidR="00A5587A" w:rsidRPr="000D322C" w:rsidP="000D322C" w14:paraId="3A5D4956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6)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263E2B1A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0D322C" w:rsidP="000D322C" w14:paraId="27D34155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:rsidR="000D322C" w:rsidP="000D322C" w14:paraId="6E7E3297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:rsidR="000D322C" w:rsidP="000D322C" w14:paraId="7A67CD74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:rsidR="000D322C" w:rsidP="000D322C" w14:paraId="7B41CC0E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1000 مل</w:t>
            </w:r>
          </w:p>
        </w:tc>
      </w:tr>
    </w:tbl>
    <w:p w:rsidR="00E73B64" w:rsidRPr="007C3766" w:rsidP="00832BC3" w14:paraId="3A083B38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:rsidR="00A5587A" w:rsidRPr="007C3766" w:rsidP="000D322C" w14:paraId="68D4A4B7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Pr="007C3766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7C3766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Pr="007C3766" w:rsidR="002125B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93D4517" w14:textId="77777777" w:rsidTr="002125B7">
        <w:tblPrEx>
          <w:tblW w:w="0" w:type="auto"/>
          <w:tblLook w:val="04A0"/>
        </w:tblPrEx>
        <w:trPr>
          <w:trHeight w:val="506"/>
        </w:trPr>
        <w:tc>
          <w:tcPr>
            <w:tcW w:w="2614" w:type="dxa"/>
          </w:tcPr>
          <w:p w:rsidR="000D322C" w:rsidP="000D322C" w14:paraId="40BFE45C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:rsidR="000D322C" w:rsidP="000D322C" w14:paraId="1CA87C22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:rsidR="000D322C" w:rsidP="000D322C" w14:paraId="06AEEE9C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:rsidR="000D322C" w:rsidP="000D322C" w14:paraId="00048A60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:rsidR="001458CA" w:rsidRPr="00A57AF0" w:rsidP="00832BC3" w14:paraId="4E905062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1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:rsidR="001458CA" w:rsidP="00716A96" w14:paraId="11689CD1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Pr="00716A96" w:rsid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716A96" w:rsid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D4EF6" w:rsid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E359530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716A96" w:rsidP="00716A96" w14:paraId="7554AFE6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:rsidR="00716A96" w:rsidP="00716A96" w14:paraId="4CED10AD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:rsidR="00716A96" w:rsidP="00716A96" w14:paraId="3DA59C15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:rsidR="00716A96" w:rsidP="00716A96" w14:paraId="1561A64D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4214E" w:rsidRPr="001458CA" w:rsidP="00832BC3" w14:paraId="48A93BA3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P="007C3766" w14:paraId="538C86D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6" o:spid="_x0000_s1032" style="width:74.3pt;height:34.25pt;margin-top:22pt;margin-left:91.7pt;mso-wrap-distance-bottom:0;mso-wrap-distance-left:9pt;mso-wrap-distance-right:9pt;mso-wrap-distance-top:0;mso-wrap-style:square;position:absolute;v-text-anchor:middle;visibility:visible;z-index:251698176" filled="f" stroked="f" strokeweight="2pt">
                <v:textbox>
                  <w:txbxContent>
                    <w:p w:rsidR="007C3766" w:rsidRPr="007C3766" w:rsidP="007C3766" w14:paraId="67C1AC9C" w14:textId="58EFB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3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:rsidR="001458CA" w:rsidP="00832BC3" w14:paraId="1F61B6F5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60456323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4214E" w:rsidP="00832BC3" w14:paraId="02B48736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:rsidR="00F4214E" w:rsidP="00832BC3" w14:paraId="62B3CA8D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:rsidR="00F4214E" w:rsidP="00832BC3" w14:paraId="266E7C50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:rsidR="00F4214E" w:rsidP="00832BC3" w14:paraId="77A3C18E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:rsidR="00F4214E" w:rsidP="00832BC3" w14:paraId="60F92DF9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1458CA" w:rsidP="00565953" w14:paraId="526597C0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565953"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TableGrid"/>
        <w:bidiVisual/>
        <w:tblW w:w="10376" w:type="dxa"/>
        <w:tblLook w:val="04A0"/>
      </w:tblPr>
      <w:tblGrid>
        <w:gridCol w:w="2594"/>
        <w:gridCol w:w="2594"/>
        <w:gridCol w:w="2594"/>
        <w:gridCol w:w="2594"/>
      </w:tblGrid>
      <w:tr w14:paraId="7077ABD2" w14:textId="77777777" w:rsidTr="00DD4EF6">
        <w:tblPrEx>
          <w:tblW w:w="10376" w:type="dxa"/>
          <w:tblLook w:val="04A0"/>
        </w:tblPrEx>
        <w:trPr>
          <w:trHeight w:val="236"/>
        </w:trPr>
        <w:tc>
          <w:tcPr>
            <w:tcW w:w="2594" w:type="dxa"/>
          </w:tcPr>
          <w:p w:rsidR="00DD4EF6" w:rsidP="00D166B9" w14:paraId="1E7B88F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P="00D166B9" w14:paraId="0442ABB3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P="00D166B9" w14:paraId="0CC1B371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 xmlns:wps="http://schemas.microsoft.com/office/word/2010/wordprocessingShape"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fill="norm" h="704" w="661" stroke="1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fill="norm" h="166" w="661" stroke="1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fill="norm" h="787" w="661" stroke="1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4" style="width:34.05pt;height:35.6pt;margin-top:-45.85pt;margin-left:73pt;mso-position-horizontal-relative:page;position:absolute;z-index:-251649024" coordorigin="7643,114" coordsize="681,807">
                      <v:shape id="Freeform 27" o:spid="_x0000_s1035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6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7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:rsidR="00DD4EF6" w:rsidP="00D166B9" w14:paraId="7E0DBF7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:rsidR="00B66CEE" w:rsidP="000C123C" w14:paraId="3A0784E9" w14:textId="77777777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15A67" w:rsidRPr="008B27BB" w:rsidP="000C123C" w14:paraId="4D82AE98" w14:textId="77777777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38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39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356861" w:rsidRPr="00356861" w:rsidP="00356861" w14:paraId="2970CFCB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0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0C123C" w:rsidP="000C123C" w14:paraId="67E058AA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Pr="008B27BB" w:rsidR="001458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8B27BB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Pr="008B27BB" w:rsidR="00C35A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Pr="008B27BB" w:rsidR="00AF04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Pr="008B27BB" w:rsidR="00230354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Pr="008B27BB" w:rsidR="002303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TableGrid"/>
        <w:bidiVisual/>
        <w:tblW w:w="10741" w:type="dxa"/>
        <w:tblLook w:val="04A0"/>
      </w:tblPr>
      <w:tblGrid>
        <w:gridCol w:w="8418"/>
        <w:gridCol w:w="2323"/>
      </w:tblGrid>
      <w:tr w14:paraId="2A695027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24B65B42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P="00D215FB" w14:paraId="02D7C33B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13916565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0C123C" w:rsidP="00BC3CEC" w14:paraId="2534B7F9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Pr="00BC3CEC"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:rsidR="00B66CEE" w:rsidP="00D215FB" w14:paraId="728280BA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56F11D74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4BEB970D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P="00D215FB" w14:paraId="280EB2E1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5C95140D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D215FB" w:rsidP="00D215FB" w14:paraId="7B03E26C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P="00D215FB" w14:paraId="5F125007" w14:textId="7777777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:rsidR="00C432C5" w:rsidRPr="002F729A" w:rsidP="00C432C5" w14:paraId="5E2F2C0F" w14:textId="77777777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1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2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C432C5" w:rsidRPr="00442C75" w:rsidP="00356861" w14:paraId="52BA2685" w14:textId="77777777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:rsidR="00911396" w:rsidRPr="00911396" w:rsidP="00911396" w14:paraId="4A64ABCF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3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8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8" o:spid="_x0000_s1044" style="width:130.95pt;height:93.4pt;margin-top:19.2pt;margin-left:213.9pt;mso-width-percent:0;mso-width-relative:margin;mso-wrap-distance-bottom:0;mso-wrap-distance-left:9pt;mso-wrap-distance-right:9pt;mso-wrap-distance-top:0;mso-wrap-style:square;position:absolute;v-text-anchor:middle;visibility:visible;z-index:251702272" stroked="f" strokeweight="2pt">
                <v:fill r:id="rId9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5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10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6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7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DE62C2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Pr="00DE62C2" w:rsid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Pr="00911396" w:rsidR="00F071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:rsidR="008F476D" w:rsidP="00067737" w14:paraId="132008D5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44DE8" w:rsidP="00067737" w14:paraId="4EFF84AE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:rsidR="00744DE8" w:rsidP="00067737" w14:paraId="3B91F4FB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66256" w:rsidP="00A66256" w14:paraId="69701EFE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:rsidR="00356861" w:rsidP="00A66256" w14:paraId="0D61E000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48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..................................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...................................</w:t>
      </w:r>
    </w:p>
    <w:p w:rsidR="002F729A" w:rsidRPr="002F729A" w:rsidP="002F729A" w14:paraId="7EDB1EC9" w14:textId="77777777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49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:rsidR="00067737" w:rsidRPr="00356861" w:rsidP="002F729A" w14:paraId="37390D77" w14:textId="77777777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0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11" o:title="" recolor="t" rotate="t" type="frame"/>
              </v:rect>
            </w:pict>
          </mc:Fallback>
        </mc:AlternateContent>
      </w:r>
      <w:r w:rsidRPr="00F51716" w:rsidR="00CC68F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1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Pr="00F51716" w:rsid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Pr="00F51716" w:rsidR="00A6625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Pr="00F51716" w:rsidR="00A662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Pr="00F51716" w:rsidR="002F729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Pr="00F51716" w:rsidR="002F729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:rsidR="00CC68F8" w:rsidP="00A66256" w14:paraId="22C65F3B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2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:rsidR="00C273D3" w:rsidP="00A66256" w14:paraId="2F401B79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:rsidR="0027786D" w:rsidP="00A66256" w14:paraId="496ABDE8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عدد الأحرف = ....................</w:t>
      </w:r>
    </w:p>
    <w:p w:rsidR="00C273D3" w:rsidP="00A66256" w14:paraId="1F045C07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3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4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:rsidR="002F729A" w:rsidP="00F51716" w14:paraId="054B3DDB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:rsidR="00C273D3" w:rsidRPr="00C13C46" w:rsidP="00F07142" w14:paraId="3290AEB6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Sect="00CF38F5">
          <w:footerReference w:type="default" r:id="rId12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P="002F729A" w14:paraId="017B490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055" style="width:182.75pt;height:30.25pt;margin-top:29pt;margin-left:-12.7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2pt">
                <v:textbox>
                  <w:txbxContent>
                    <w:p w:rsidR="002F729A" w:rsidRPr="002F729A" w:rsidP="002F729A" w14:paraId="4FD576B8" w14:textId="2EFD2F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:rsidR="009B38CA" w14:paraId="738B3FC6" w14:textId="77777777">
      <w:pPr>
        <w:rPr>
          <w:rFonts w:eastAsia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paraId="73E055F1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paraId="004E049A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9B38CA" w:rsidRPr="00F63F20" w:rsidP="00BA3FEB" w14:paraId="4C1339C6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:rsidR="009B38CA" w:rsidP="00BA3FEB" w14:paraId="189C32C1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paraId="3B53E577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paraId="1C96C76C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paraId="5F6D2EC2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56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3" w:name="_Hlk98536408"/>
                      <w:bookmarkEnd w:id="3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RPr="00F63F20" w:rsidP="00BA3FEB" w14:paraId="1577B188" w14:textId="15E57B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paraId="1577B18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paraId="0DF0993F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2878908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789087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57" type="#_x0000_t202" style="width:182.77pt;height:31.85pt;margin-top:3.45pt;margin-left:191.11pt;mso-wrap-distance-bottom:0;mso-wrap-distance-left:9pt;mso-wrap-distance-right:9pt;mso-wrap-distance-top:0;position:absolute;v-text-anchor:top;z-index:251719680" fillcolor="white" stroked="t" strokecolor="white" strokeweight="0.5pt">
                <v:textbox>
                  <w:txbxContent>
                    <w:p w:rsidR="009B38CA" w14:paraId="1577B18D" w14:textId="77777777"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paraId="7469815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58" type="#_x0000_t202" style="width:67.15pt;height:49.85pt;margin-top:-0.74pt;margin-left:2.79pt;mso-wrap-distance-bottom:0;mso-wrap-distance-left:9pt;mso-wrap-distance-right:9pt;mso-wrap-distance-top:0;position:absolute;v-text-anchor:top;z-index:251717632" fillcolor="white" stroked="t" strokecolor="white" strokeweight="0.5pt">
                <v:textbox>
                  <w:txbxContent>
                    <w:p w:rsidR="009B38CA" w14:paraId="1577B18E" w14:textId="1FB6C9E1"/>
                  </w:txbxContent>
                </v:textbox>
              </v:shape>
            </w:pict>
          </mc:Fallback>
        </mc:AlternateContent>
      </w:r>
    </w:p>
    <w:p w:rsidR="009420FD" w:rsidP="009B38CA" w14:paraId="401A8FF5" w14:textId="77777777">
      <w:pPr>
        <w:tabs>
          <w:tab w:val="left" w:pos="3656"/>
        </w:tabs>
        <w:rPr>
          <w:rFonts w:eastAsiaTheme="minorHAnsi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paraId="389D3176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454344322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34432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59" type="#_x0000_t202" style="width:92.55pt;height:69.15pt;margin-top:24.8pt;margin-left:-9.95pt;mso-wrap-distance-bottom:0;mso-wrap-distance-left:9pt;mso-wrap-distance-right:9pt;mso-wrap-distance-top:0;position:absolute;v-text-anchor:top;z-index:251723776" fillcolor="white" stroked="t" strokecolor="white" strokeweight="0.5pt">
                <v:textbox>
                  <w:txbxContent>
                    <w:p w:rsidR="00AC1088" w:rsidP="00AC1088" w14:paraId="367A4BC2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276256101" name="صورة 1276256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62561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D0B6E" w:rsidP="00AC1088" w14:paraId="56117BC0" w14:textId="22DB2CAC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اختبار 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منتصف </w:t>
      </w: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الفصل الدراسي الثالث - لمادة الرياضيات </w:t>
      </w:r>
    </w:p>
    <w:p w:rsidR="00AC1088" w:rsidRPr="00AC1088" w:rsidP="00AC1088" w14:paraId="77C5551B" w14:textId="34BDD5F9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الصف </w:t>
      </w:r>
      <w:r>
        <w:rPr>
          <w:rFonts w:eastAsiaTheme="minorHAnsi" w:hint="cs"/>
          <w:b/>
          <w:bCs/>
          <w:sz w:val="24"/>
          <w:szCs w:val="24"/>
          <w:u w:val="single"/>
          <w:rtl/>
        </w:rPr>
        <w:t>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ثالث الابتدائي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عام 144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>5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هـ </w:t>
      </w:r>
    </w:p>
    <w:p w:rsidR="00747945" w:rsidRPr="004D2263" w:rsidP="00747945" w14:paraId="685EDD46" w14:textId="77777777">
      <w:pPr>
        <w:rPr>
          <w:rFonts w:eastAsiaTheme="minorHAnsi"/>
          <w:sz w:val="32"/>
          <w:szCs w:val="32"/>
          <w:rtl/>
        </w:rPr>
      </w:pPr>
      <w:r w:rsidRPr="004D2263">
        <w:rPr>
          <w:rFonts w:eastAsiaTheme="minorHAnsi" w:hint="cs"/>
          <w:sz w:val="32"/>
          <w:szCs w:val="32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4057D3F8" w14:textId="77777777" w:rsidTr="00BB7583">
        <w:tblPrEx>
          <w:tblW w:w="5054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Pr="001419DF" w:rsidP="00095857" w14:paraId="1A5BB8FF" w14:textId="7777777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419DF">
              <w:rPr>
                <w:rFonts w:cs="Times New Roman"/>
                <w:bCs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0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2582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  <w:p w:rsidR="00747945" w:rsidRPr="00F33711" w:rsidP="00095857" w14:paraId="4BD4DE0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311389CD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046BA7DD" w14:textId="7777777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1ABD0EE3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559A4002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199671F5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B9E86B1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BA2011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1112341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982422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5311F0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487FF3E2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2كلم</w:t>
            </w:r>
          </w:p>
          <w:p w:rsidR="00BE257E" w:rsidRPr="00BE257E" w:rsidP="00BE257E" w14:paraId="6FBC029C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7246B81C" w14:textId="77777777" w:rsidTr="007F2B6A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1F0E9D0" w14:textId="7777777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eastAsiaTheme="minorHAnsi" w:cs="AL-Mohanad Bold"/>
                <w:bCs/>
                <w:sz w:val="28"/>
                <w:szCs w:val="28"/>
                <w:rtl/>
              </w:rPr>
            </w:pP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يتكرر في نمط مربع ودائرتان 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.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الشكل الثاني عشر في هذا النمط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هو</w:t>
            </w:r>
            <w:r w:rsidRPr="00513B52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</w:p>
        </w:tc>
      </w:tr>
      <w:tr w14:paraId="3B987A01" w14:textId="77777777" w:rsidTr="007F2B6A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E120B6D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54D14D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9243C96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E353C35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B537E71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D268FF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B6CD0B1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088EDC5D" w14:textId="77777777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مربع</w:t>
            </w:r>
          </w:p>
          <w:p w:rsidR="00747945" w:rsidRPr="00747945" w:rsidP="00747945" w14:paraId="6BA888E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40499E8B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638D56D9" w14:textId="7777777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هو:</w:t>
            </w:r>
          </w:p>
        </w:tc>
      </w:tr>
      <w:tr w14:paraId="6F5059E7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35420E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D7FE33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E3B800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BAB735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2B74D8E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CB1D8FB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DDDDE7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13AC477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كلم</w:t>
            </w:r>
          </w:p>
          <w:p w:rsidR="00BE257E" w:rsidRPr="00BE257E" w:rsidP="00BE257E" w14:paraId="533D3CBF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2B26E363" w14:textId="77777777" w:rsidTr="002A583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7895F00C" w14:textId="77777777">
            <w:pPr>
              <w:numPr>
                <w:ilvl w:val="0"/>
                <w:numId w:val="16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E257E" w:rsidP="00BE257E" w14:paraId="0A4D51DB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7755" cy="459645"/>
                                        <wp:effectExtent l="0" t="0" r="0" b="0"/>
                                        <wp:docPr id="1870866910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86691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3452335" o:spid="_x0000_s1061" type="#_x0000_t202" style="width:97.06pt;height:36.58pt;margin-top:1.04pt;margin-left:2.08pt;mso-height-percent:0;mso-height-relative:margin;mso-width-percent:0;mso-width-relative:margin;mso-wrap-distance-bottom:0;mso-wrap-distance-left:9pt;mso-wrap-distance-right:9pt;mso-wrap-distance-top:0;position:absolute;v-text-anchor:top;z-index:251736064" fillcolor="white" stroked="t" strokecolor="white" strokeweight="0.5pt">
                      <v:textbox>
                        <w:txbxContent>
                          <w:p w:rsidR="00BE257E" w:rsidP="00BE257E" w14:paraId="6382069D" w14:textId="77777777">
                            <w:drawing>
                              <wp:inline distT="0" distB="0" distL="0" distR="0">
                                <wp:extent cx="1087755" cy="459645"/>
                                <wp:effectExtent l="0" t="0" r="0" b="0"/>
                                <wp:docPr id="431403755" name="صورة 4314037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140375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065" cy="467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حجم المجسم في الشكل المجاور هو</w:t>
            </w:r>
            <w:r w:rsidRPr="003956B5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  <w:r w:rsidRPr="00513B52" w:rsidR="00467104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79F9A888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0DEE1D8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02EF0E8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80DD02D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34F8147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C36A42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4743399D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79061BA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7A5F5A16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32 وحدة مكعبة</w:t>
            </w:r>
          </w:p>
          <w:p w:rsidR="00BE257E" w:rsidRPr="00BE257E" w:rsidP="00BE257E" w14:paraId="370FF368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56A38F6B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9C35BBE" w14:textId="7777777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>هو :</w:t>
            </w:r>
          </w:p>
        </w:tc>
      </w:tr>
      <w:tr w14:paraId="3DDBAF74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5BC1DE6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377DE9C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2" style="flip:x;mso-height-percent:0;mso-height-relative:margin;mso-width-percent:0;mso-width-relative:margin;mso-wrap-distance-bottom:0;mso-wrap-distance-left:9pt;mso-wrap-distance-right:9pt;mso-wrap-distance-top:0;position:absolute;v-text-anchor:top;z-index:251748352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747EB216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14DB6" w14:paraId="3B82EFAD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2931991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6ECAC7A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7459D8E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35E43A7E" w14:textId="77777777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rtl/>
                <w:lang w:eastAsia="ar-SA"/>
              </w:rPr>
              <w:t xml:space="preserve">  </w:t>
            </w:r>
            <w:r w:rsidRPr="00BE257E" w:rsid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eastAsia="ar-SA"/>
              </w:rPr>
              <w:t>30</w:t>
            </w:r>
          </w:p>
          <w:p w:rsidR="00BE257E" w:rsidRPr="00BE257E" w:rsidP="00BE257E" w14:paraId="0FA4BC6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</w:tbl>
    <w:p w:rsidR="00BE257E" w:rsidP="00747945" w14:paraId="2FE6C34B" w14:textId="77777777">
      <w:pPr>
        <w:rPr>
          <w:rFonts w:eastAsiaTheme="minorHAnsi"/>
          <w:b/>
          <w:bCs/>
          <w:sz w:val="28"/>
          <w:szCs w:val="28"/>
          <w:rtl/>
        </w:rPr>
      </w:pPr>
    </w:p>
    <w:p w:rsidR="00747945" w:rsidRPr="00BB7583" w:rsidP="00747945" w14:paraId="42DED908" w14:textId="77777777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E257E" w14:paraId="575E3A5D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99067"/>
                                  <wp:effectExtent l="0" t="0" r="2540" b="0"/>
                                  <wp:docPr id="392723814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72381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3" type="#_x0000_t202" style="width:119.33pt;height:91.33pt;margin-top:227.13pt;margin-left:5.02pt;mso-height-percent:0;mso-height-relative:margin;mso-width-percent:0;mso-width-relative:margin;mso-wrap-distance-bottom:0;mso-wrap-distance-left:9pt;mso-wrap-distance-right:9pt;mso-wrap-distance-top:0;position:absolute;v-text-anchor:top;z-index:251738112" fillcolor="white" stroked="t" strokecolor="white" strokeweight="0.5pt">
                <v:textbox>
                  <w:txbxContent>
                    <w:p w:rsidR="00BE257E" w14:paraId="48DCBE3F" w14:textId="7B4921AA">
                      <w:drawing>
                        <wp:inline distT="0" distB="0" distL="0" distR="0">
                          <wp:extent cx="1292860" cy="999067"/>
                          <wp:effectExtent l="0" t="0" r="2540" b="0"/>
                          <wp:docPr id="1221681598" name="صورة 12216815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16815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7536" cy="1002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7583" w:rsidR="00747945">
        <w:rPr>
          <w:rFonts w:eastAsiaTheme="minorHAnsi"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eastAsiaTheme="minorHAnsi" w:hint="cs"/>
          <w:b/>
          <w:bCs/>
          <w:sz w:val="28"/>
          <w:szCs w:val="28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73E7090D" w14:textId="77777777" w:rsidTr="00747945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7A38D800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 w:rsidRPr="006B120C">
              <w:rPr>
                <w:rFonts w:eastAsiaTheme="minorHAnsi"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71C37EDE" w14:textId="77777777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4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2787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هي ..........................</w:t>
            </w:r>
          </w:p>
        </w:tc>
      </w:tr>
      <w:tr w14:paraId="62FA86C1" w14:textId="77777777" w:rsidTr="005615E2">
        <w:tblPrEx>
          <w:tblW w:w="5184" w:type="pct"/>
          <w:tblInd w:w="-137" w:type="dxa"/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153220D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6D4DF69B" w14:textId="77777777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14:paraId="2CE70144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40107574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5276A6BA" w14:textId="77777777">
            <w:pPr>
              <w:tabs>
                <w:tab w:val="left" w:pos="7115"/>
              </w:tabs>
              <w:rPr>
                <w:rFonts w:eastAsia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مضلع له 6 أضلاع و6 رؤوس</w:t>
            </w:r>
            <w:r w:rsidR="005615E2">
              <w:rPr>
                <w:rFonts w:eastAsiaTheme="minorHAnsi" w:hint="cs"/>
                <w:b/>
                <w:bCs/>
                <w:sz w:val="28"/>
                <w:szCs w:val="28"/>
                <w:rtl/>
              </w:rPr>
              <w:t xml:space="preserve"> هو..............</w:t>
            </w:r>
          </w:p>
        </w:tc>
      </w:tr>
      <w:tr w14:paraId="2D93B807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3528636C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97AF847" w14:textId="77777777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كتلة كيس أرز هي ...................</w:t>
            </w:r>
          </w:p>
        </w:tc>
      </w:tr>
      <w:tr w14:paraId="5D4F84D5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17079E2A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BD0B6E" w14:paraId="1A4B7EE3" w14:textId="77777777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D0B6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سعة ملعقة هي ....................</w:t>
            </w:r>
          </w:p>
        </w:tc>
      </w:tr>
      <w:tr w14:paraId="0C2ECBF7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4EA7CC53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D0B6E" w:rsidP="00E66AD1" w14:paraId="16566A0A" w14:textId="77777777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الزمن الذي تشير إليه الساعة في الشكل المجاور هو ....................</w:t>
            </w:r>
          </w:p>
        </w:tc>
      </w:tr>
    </w:tbl>
    <w:p w:rsidR="007F2B6A" w:rsidP="001419DF" w14:paraId="7A537D65" w14:textId="77777777">
      <w:pPr>
        <w:rPr>
          <w:rFonts w:eastAsiaTheme="minorHAnsi"/>
          <w:b/>
          <w:bCs/>
          <w:sz w:val="28"/>
          <w:szCs w:val="28"/>
          <w:rtl/>
        </w:rPr>
      </w:pPr>
    </w:p>
    <w:p w:rsidR="00C83079" w:rsidRPr="001419DF" w:rsidP="001419DF" w14:paraId="6FFE9482" w14:textId="77777777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5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eastAsiaTheme="minorHAnsi" w:hint="cs"/>
          <w:b/>
          <w:bCs/>
          <w:sz w:val="28"/>
          <w:szCs w:val="28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4BE3B131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1419DF" w14:paraId="1494332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9DF" w:rsidP="00DE4BA6" w14:paraId="147AC5E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1419DF" w:rsidP="00DE4BA6" w14:paraId="45079A0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:rsidR="001419DF" w:rsidP="001419DF" w14:paraId="4FAD716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A6" w:rsidP="00E66AD1" w14:paraId="7911708D" w14:textId="77777777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21728" from="28.05pt,17.55pt" to="569.35pt,18.15pt" fillcolor="this" stroked="t" strokecolor="black" strokeweight="2.25pt"/>
            </w:pict>
          </mc:Fallback>
        </mc:AlternateContent>
      </w:r>
    </w:p>
    <w:p w:rsidR="002A5835" w:rsidP="002A5835" w14:paraId="2D17C391" w14:textId="77777777">
      <w:pPr>
        <w:rPr>
          <w:rFonts w:eastAsiaTheme="minorHAnsi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eastAsiaTheme="minorHAnsi" w:hint="cs"/>
          <w:sz w:val="40"/>
          <w:szCs w:val="40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/>
      </w:tblPr>
      <w:tblGrid>
        <w:gridCol w:w="2513"/>
        <w:gridCol w:w="2513"/>
        <w:gridCol w:w="2514"/>
        <w:gridCol w:w="2666"/>
      </w:tblGrid>
      <w:tr w14:paraId="5AA637F6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1419DF" w14:paraId="03B64C59" w14:textId="77777777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1419DF" w:rsidP="001419DF" w14:paraId="039BAE6E" w14:textId="77777777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1419DF" w:rsidP="001419DF" w14:paraId="067F5901" w14:textId="77777777">
            <w:pPr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:rsidR="001419DF" w:rsidP="002A5835" w14:paraId="5E8620D3" w14:textId="77777777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86EE5C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2A5835" w14:paraId="35BDB521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:rsidR="001419DF" w:rsidP="002A5835" w14:paraId="49DA87E2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:rsidR="001419DF" w:rsidP="002A5835" w14:paraId="5F9BBB39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:rsidR="001419DF" w:rsidP="002A5835" w14:paraId="746A568A" w14:textId="77777777">
            <w:pPr>
              <w:rPr>
                <w:sz w:val="40"/>
                <w:szCs w:val="40"/>
                <w:rtl/>
              </w:rPr>
            </w:pPr>
          </w:p>
        </w:tc>
      </w:tr>
    </w:tbl>
    <w:p w:rsidR="001419DF" w:rsidP="001419DF" w14:paraId="09730D93" w14:textId="77777777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68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34016" from="0,31.9pt" to="541.25pt,32.45pt" fillcolor="this" stroked="t" strokecolor="black" strokeweight="2.25pt"/>
            </w:pict>
          </mc:Fallback>
        </mc:AlternateContent>
      </w:r>
    </w:p>
    <w:p w:rsidR="00DE4BA6" w:rsidP="001419DF" w14:paraId="1DDC8530" w14:textId="77777777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محيط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2E52A5D6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DE4BA6" w14:paraId="2FEE528A" w14:textId="77777777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:rsidR="001419DF" w:rsidP="00DE4BA6" w14:paraId="64E13246" w14:textId="77777777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69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:rsidR="001419DF" w:rsidP="00DE4BA6" w14:paraId="33B0C6A1" w14:textId="77777777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0160" from="0,15.6pt" to="541.25pt,16.2pt" fillcolor="this" stroked="t" strokecolor="black" strokeweight="2.25pt">
                <w10:wrap anchorx="margin"/>
              </v:line>
            </w:pict>
          </mc:Fallback>
        </mc:AlternateContent>
      </w:r>
    </w:p>
    <w:p w:rsidR="001419DF" w:rsidP="00DE4BA6" w14:paraId="1FC0D7B2" w14:textId="77777777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مساحة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6A135628" w14:textId="77777777" w:rsidTr="00CF7689">
        <w:tblPrEx>
          <w:tblW w:w="0" w:type="auto"/>
          <w:tblLook w:val="04A0"/>
        </w:tblPrEx>
        <w:tc>
          <w:tcPr>
            <w:tcW w:w="5027" w:type="dxa"/>
          </w:tcPr>
          <w:p w:rsidR="00CF7689" w:rsidP="00DE4BA6" w14:paraId="441F8CE6" w14:textId="77777777">
            <w:pPr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969" cy="1098550"/>
                  <wp:effectExtent l="0" t="0" r="0" b="6350"/>
                  <wp:docPr id="320837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096D271A" w14:textId="77777777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:rsidR="00CF7689" w:rsidP="00DE4BA6" w14:paraId="3B81D83A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:rsidR="00CF7689" w:rsidP="00DE4BA6" w14:paraId="7F51035B" w14:textId="77777777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1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4256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61FAB58A" w14:textId="77777777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:rsidR="00214DB6" w:rsidRPr="00214DB6" w:rsidP="00CF7689" w14:paraId="02DD335F" w14:textId="77777777">
      <w:pPr>
        <w:tabs>
          <w:tab w:val="left" w:pos="4179"/>
        </w:tabs>
        <w:rPr>
          <w:rFonts w:eastAsiaTheme="minorHAnsi"/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7689" w:rsidRPr="00CF7689" w:rsidP="00CF7689" w14:textId="7EFFF157">
                            <w:pPr>
                              <w:tabs>
                                <w:tab w:val="left" w:pos="4179"/>
                              </w:tabs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768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انتهت الأسئلة ..                              </w:t>
                            </w:r>
                            <w:bookmarkStart w:id="4" w:name="_GoBack"/>
                            <w:bookmarkEnd w:id="4"/>
                          </w:p>
                          <w:p w:rsidR="00CF768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2" type="#_x0000_t202" style="width:109.05pt;height:79.85pt;margin-top:8.9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7328" strokecolor="white" strokeweight="0.5pt">
                <v:textbox>
                  <w:txbxContent>
                    <w:p w:rsidR="00CF7689" w:rsidRPr="00CF7689" w:rsidP="00CF7689" w14:paraId="5F5DA575" w14:textId="7EFFF157">
                      <w:pPr>
                        <w:tabs>
                          <w:tab w:val="left" w:pos="4179"/>
                        </w:tabs>
                        <w:rPr>
                          <w:sz w:val="32"/>
                          <w:szCs w:val="32"/>
                          <w:rtl/>
                        </w:rPr>
                      </w:pPr>
                      <w:r w:rsidRPr="00CF768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انتهت الأسئلة ..                              </w:t>
                      </w:r>
                      <w:bookmarkStart w:id="4" w:name="_GoBack"/>
                      <w:bookmarkEnd w:id="4"/>
                    </w:p>
                    <w:p w:rsidR="00CF7689" w14:paraId="26A15D76" w14:textId="77777777"/>
                  </w:txbxContent>
                </v:textbox>
                <w10:wrap anchorx="margin"/>
              </v:shape>
            </w:pict>
          </mc:Fallback>
        </mc:AlternateContent>
      </w:r>
      <w:r w:rsidR="00214DB6">
        <w:rPr>
          <w:rFonts w:eastAsiaTheme="minorHAnsi" w:hint="cs"/>
          <w:sz w:val="40"/>
          <w:szCs w:val="40"/>
          <w:rtl/>
        </w:rPr>
        <w:t xml:space="preserve"> </w:t>
      </w:r>
    </w:p>
    <w:p>
      <w:p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6A2CF7" w:rsidRPr="004E22C3" w14:paraId="4D718C16" w14:textId="3A422A5A">
      <w:pPr>
        <w:bidi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-76200</wp:posOffset>
                </wp:positionV>
                <wp:extent cx="6816725" cy="1066800"/>
                <wp:effectExtent l="0" t="0" r="3175" b="0"/>
                <wp:wrapNone/>
                <wp:docPr id="58151462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16725" cy="1066800"/>
                          <a:chOff x="-66675" y="-76200"/>
                          <a:chExt cx="6816725" cy="1066800"/>
                        </a:xfrm>
                      </wpg:grpSpPr>
                      <wps:wsp xmlns:wps="http://schemas.microsoft.com/office/word/2010/wordprocessingShape">
                        <wps:cNvPr id="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38100"/>
                            <a:ext cx="1854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2CF7" w:rsidRPr="00AA2B1D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6A2CF7" w:rsidRPr="00AA2B1D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6A2CF7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AA2B1D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الإدارة العامة للتعليم ب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ـجدة</w:t>
                              </w:r>
                            </w:p>
                            <w:p w:rsidR="006A2CF7" w:rsidRPr="00AA2B1D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شعبة الرياضيات</w:t>
                              </w:r>
                            </w:p>
                            <w:p w:rsidR="006A2CF7" w:rsidRPr="00AA2B1D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المدرسة 45 ب</w:t>
                              </w:r>
                            </w:p>
                            <w:p w:rsidR="006A2CF7" w:rsidRPr="00AA2B1D" w:rsidP="006A2CF7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A2CF7" w:rsidRPr="00D5611F" w:rsidP="006A2CF7" w14:textId="77777777">
                              <w:pPr>
                                <w:bidi/>
                                <w:spacing w:after="20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A2CF7" w:rsidRPr="00D5611F" w:rsidP="006A2CF7" w14:textId="77777777">
                              <w:pPr>
                                <w:bidi/>
                                <w:spacing w:after="200" w:line="240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2249131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104775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8501174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66675" y="-76200"/>
                            <a:ext cx="72390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73" style="width:537pt;height:84pt;margin-top:-6pt;margin-left:-5.25pt;mso-height-percent:0;mso-height-relative:margin;mso-width-percent:0;mso-width-relative:margin;mso-wrap-distance-bottom:0;mso-wrap-distance-left:9pt;mso-wrap-distance-right:9pt;mso-wrap-distance-top:0;position:absolute;z-index:251750400" coordorigin="-211,-1542" coordsize="21600,21600">
                <v:shape id="_x0000_s1074" type="#_x0000_t202" style="width:5875;height:19286;left:15513;position:absolute;top:771;v-text-anchor:top" filled="f" fillcolor="this" stroked="f">
                  <v:textbox>
                    <w:txbxContent>
                      <w:p w:rsidR="006A2CF7" w:rsidRPr="00AA2B1D" w:rsidP="006A2CF7" w14:paraId="0A1CF3B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6A2CF7" w:rsidRPr="00AA2B1D" w:rsidP="006A2CF7" w14:paraId="13BDD06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6A2CF7" w:rsidP="006A2CF7" w14:paraId="73F1BA7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AA2B1D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الإدارة العامة للتعليم ب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ـجدة</w:t>
                        </w:r>
                      </w:p>
                      <w:p w:rsidR="006A2CF7" w:rsidRPr="00AA2B1D" w:rsidP="006A2CF7" w14:paraId="1B8C45E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شعبة الرياضيات</w:t>
                        </w:r>
                      </w:p>
                      <w:p w:rsidR="006A2CF7" w:rsidRPr="00AA2B1D" w:rsidP="006A2CF7" w14:paraId="6F623F0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المدرسة 45 ب</w:t>
                        </w:r>
                      </w:p>
                      <w:p w:rsidR="006A2CF7" w:rsidRPr="00AA2B1D" w:rsidP="006A2CF7" w14:paraId="2718CB6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6A2CF7" w:rsidRPr="00D5611F" w:rsidP="006A2CF7" w14:paraId="7D4022EE" w14:textId="77777777">
                        <w:pPr>
                          <w:bidi/>
                          <w:spacing w:after="20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6A2CF7" w:rsidRPr="00D5611F" w:rsidP="006A2CF7" w14:paraId="2088EF9C" w14:textId="77777777">
                        <w:pPr>
                          <w:bidi/>
                          <w:spacing w:after="200" w:line="240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5" type="#_x0000_t75" style="width:3048;height:12536;left:8572;position:absolute;top:2121" filled="f">
                  <v:imagedata r:id="rId27" o:title=""/>
                </v:shape>
                <v:shape id="_x0000_s1076" type="#_x0000_t75" style="width:2294;height:12536;left:-211;position:absolute;top:-1543">
                  <v:imagedata r:id="rId28" o:title=""/>
                </v:shape>
              </v:group>
            </w:pict>
          </mc:Fallback>
        </mc:AlternateContent>
      </w:r>
    </w:p>
    <w:p w:rsidR="006A2CF7" w:rsidRPr="004E22C3" w:rsidP="006A2CF7" w14:paraId="1817F8FF" w14:textId="4A4F97DC">
      <w:pPr>
        <w:bidi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1384878</wp:posOffset>
                </wp:positionH>
                <wp:positionV relativeFrom="paragraph">
                  <wp:posOffset>297332</wp:posOffset>
                </wp:positionV>
                <wp:extent cx="3571164" cy="390525"/>
                <wp:effectExtent l="0" t="0" r="0" b="9525"/>
                <wp:wrapNone/>
                <wp:docPr id="850592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71164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4E22C3" w:rsidP="006A2CF7" w14:textId="1BE899DD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2C3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</w:t>
                            </w:r>
                            <w:r w:rsidRPr="004E22C3" w:rsidR="004E22C3">
                              <w:rPr>
                                <w:rFonts w:asciiTheme="minorHAnsi" w:eastAsiaTheme="minorHAnsi" w:hAnsiTheme="minorHAnsi" w:cstheme="minorHAnsi" w:hint="cs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5101" w:rsidR="002F2868">
                              <w:rPr>
                                <w:rFonts w:asciiTheme="minorHAnsi" w:eastAsiaTheme="minorHAnsi" w:hAnsiTheme="minorHAnsi" w:cstheme="minorHAnsi" w:hint="cs"/>
                                <w:noProof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منتصف الفصل</w:t>
                            </w:r>
                            <w:r w:rsidRPr="004E22C3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لمادة الرياضيات</w:t>
                            </w:r>
                          </w:p>
                          <w:p w:rsidR="006A2CF7" w:rsidRPr="004E22C3" w:rsidP="006A2CF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281.19pt;height:30.75pt;margin-top:23.41pt;margin-left:109.0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 stroked="f">
                <v:textbox>
                  <w:txbxContent>
                    <w:p w:rsidR="006A2CF7" w:rsidRPr="004E22C3" w:rsidP="006A2CF7" w14:paraId="2827F3F9" w14:textId="1BE899DD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FF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Theme="minorHAnsi" w:eastAsiaTheme="minorHAnsi" w:hAnsiTheme="minorHAnsi" w:cstheme="minorHAnsi"/>
                          <w:noProof/>
                          <w:color w:val="FF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</w:t>
                      </w:r>
                      <w:r w:rsidRPr="004E22C3" w:rsidR="004E22C3">
                        <w:rPr>
                          <w:rFonts w:asciiTheme="minorHAnsi" w:eastAsiaTheme="minorHAnsi" w:hAnsiTheme="minorHAnsi" w:cstheme="minorHAnsi" w:hint="cs"/>
                          <w:noProof/>
                          <w:color w:val="FF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35101" w:rsidR="002F2868">
                        <w:rPr>
                          <w:rFonts w:asciiTheme="minorHAnsi" w:eastAsiaTheme="minorHAnsi" w:hAnsiTheme="minorHAnsi" w:cstheme="minorHAnsi" w:hint="cs"/>
                          <w:noProof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منتصف الفصل</w:t>
                      </w:r>
                      <w:r w:rsidRPr="004E22C3">
                        <w:rPr>
                          <w:rFonts w:asciiTheme="minorHAnsi" w:eastAsiaTheme="minorHAnsi" w:hAnsiTheme="minorHAnsi" w:cstheme="minorHAnsi"/>
                          <w:noProof/>
                          <w:color w:val="FF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لمادة الرياضيات</w:t>
                      </w:r>
                    </w:p>
                    <w:p w:rsidR="006A2CF7" w:rsidRPr="004E22C3" w:rsidP="006A2CF7" w14:paraId="1FC764D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2CF7" w:rsidRPr="004E22C3" w:rsidP="006A2CF7" w14:paraId="6AB80050" w14:textId="61637A98">
      <w:pPr>
        <w:bidi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4E22C3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27646</wp:posOffset>
                </wp:positionV>
                <wp:extent cx="1009650" cy="866775"/>
                <wp:effectExtent l="0" t="0" r="19050" b="9525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866775"/>
                          <a:chOff x="0" y="0"/>
                          <a:chExt cx="1009650" cy="866775"/>
                        </a:xfrm>
                      </wpg:grpSpPr>
                      <wps:wsp xmlns:wps="http://schemas.microsoft.com/office/word/2010/wordprocessingShape">
                        <wps:cNvPr id="544337446" name="مستطيل 13"/>
                        <wps:cNvSpPr/>
                        <wps:spPr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0910" w:rsidRPr="00500910" w:rsidP="00500910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FF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500910">
                                <w:rPr>
                                  <w:rFonts w:asciiTheme="minorHAnsi" w:eastAsiaTheme="minorHAnsi" w:hAnsiTheme="minorHAnsi" w:cstheme="minorBidi" w:hint="cs"/>
                                  <w:color w:val="FF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200025" y="45720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90224" w:rsidRPr="00590224" w:rsidP="00590224" w14:textId="64491339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noProof/>
                                  <w:color w:val="FF0000"/>
                                  <w:sz w:val="40"/>
                                  <w:szCs w:val="40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 w:hint="cs"/>
                                  <w:noProof/>
                                  <w:color w:val="FF0000"/>
                                  <w:sz w:val="40"/>
                                  <w:szCs w:val="40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" o:spid="_x0000_s1078" style="width:81pt;height:69pt;margin-top:2.1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4736" coordorigin="0,0" coordsize="21600,21600">
                <v:shape id="_x0000_s1079" type="#_x0000_t202" style="width:21600;height:20413;position:absolute;v-text-anchor:middle" fillcolor="white" stroked="t" strokecolor="red" strokeweight="1.5pt">
                  <v:textbox>
                    <w:txbxContent>
                      <w:p w:rsidR="00500910" w:rsidRPr="00500910" w:rsidP="00500910" w14:paraId="6C2C3456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color w:val="FF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500910">
                          <w:rPr>
                            <w:rFonts w:asciiTheme="minorHAnsi" w:eastAsiaTheme="minorHAnsi" w:hAnsiTheme="minorHAnsi" w:cstheme="minorBidi" w:hint="cs"/>
                            <w:color w:val="FF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__________</w:t>
                        </w:r>
                      </w:p>
                    </w:txbxContent>
                  </v:textbox>
                </v:shape>
                <v:shape id="_x0000_s1080" type="#_x0000_t202" style="width:12023;height:10207;left:4279;position:absolute;top:11393;v-text-anchor:top" filled="f" fillcolor="this" stroked="f">
                  <v:textbox>
                    <w:txbxContent>
                      <w:p w:rsidR="00590224" w:rsidRPr="00590224" w:rsidP="00590224" w14:paraId="27A5670E" w14:textId="64491339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noProof/>
                            <w:color w:val="FF0000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asciiTheme="majorBidi" w:eastAsiaTheme="minorHAnsi" w:hAnsiTheme="majorBidi" w:cstheme="majorBidi" w:hint="cs"/>
                            <w:noProof/>
                            <w:color w:val="FF0000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E22C3" w:rsidR="006A2CF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1395910</wp:posOffset>
                </wp:positionH>
                <wp:positionV relativeFrom="paragraph">
                  <wp:posOffset>235557</wp:posOffset>
                </wp:positionV>
                <wp:extent cx="3438525" cy="361950"/>
                <wp:effectExtent l="0" t="0" r="0" b="0"/>
                <wp:wrapNone/>
                <wp:docPr id="203401195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38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4E22C3" w:rsidP="006A2CF7" w14:textId="744A56F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2C3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الفصل الدراسي الثا</w:t>
                            </w:r>
                            <w:r w:rsidRPr="004E22C3" w:rsidR="00BB620D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لث</w:t>
                            </w:r>
                            <w:r w:rsidRPr="004E22C3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لعام 144</w:t>
                            </w:r>
                            <w:r w:rsidRPr="004E22C3" w:rsidR="004E22C3">
                              <w:rPr>
                                <w:rFonts w:asciiTheme="minorHAnsi" w:eastAsiaTheme="minorHAnsi" w:hAnsiTheme="minorHAnsi" w:cstheme="minorHAnsi" w:hint="cs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E22C3">
                              <w:rPr>
                                <w:rFonts w:asciiTheme="minorHAnsi" w:eastAsiaTheme="minorHAnsi" w:hAnsiTheme="minorHAnsi" w:cstheme="minorHAnsi"/>
                                <w:noProof/>
                                <w:color w:val="538135" w:themeShade="BF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هـ</w:t>
                            </w:r>
                          </w:p>
                          <w:p w:rsidR="006A2CF7" w:rsidRPr="004E22C3" w:rsidP="006A2CF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81" type="#_x0000_t202" style="width:270.75pt;height:28.5pt;margin-top:18.55pt;margin-left:109.91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 stroked="f">
                <v:textbox>
                  <w:txbxContent>
                    <w:p w:rsidR="006A2CF7" w:rsidRPr="004E22C3" w:rsidP="006A2CF7" w14:paraId="4B6C3CD1" w14:textId="744A56F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Theme="minorHAnsi" w:eastAsiaTheme="minorHAnsi" w:hAnsiTheme="minorHAnsi" w:cstheme="minorHAnsi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الفصل الدراسي الثا</w:t>
                      </w:r>
                      <w:r w:rsidRPr="004E22C3" w:rsidR="00BB620D">
                        <w:rPr>
                          <w:rFonts w:asciiTheme="minorHAnsi" w:eastAsiaTheme="minorHAnsi" w:hAnsiTheme="minorHAnsi" w:cstheme="minorHAnsi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  <w:t>لث</w:t>
                      </w:r>
                      <w:r w:rsidRPr="004E22C3">
                        <w:rPr>
                          <w:rFonts w:asciiTheme="minorHAnsi" w:eastAsiaTheme="minorHAnsi" w:hAnsiTheme="minorHAnsi" w:cstheme="minorHAnsi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لعام 144</w:t>
                      </w:r>
                      <w:r w:rsidRPr="004E22C3" w:rsidR="004E22C3">
                        <w:rPr>
                          <w:rFonts w:asciiTheme="minorHAnsi" w:eastAsiaTheme="minorHAnsi" w:hAnsiTheme="minorHAnsi" w:cstheme="minorHAnsi" w:hint="cs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 w:rsidRPr="004E22C3">
                        <w:rPr>
                          <w:rFonts w:asciiTheme="minorHAnsi" w:eastAsiaTheme="minorHAnsi" w:hAnsiTheme="minorHAnsi" w:cstheme="minorHAnsi"/>
                          <w:noProof/>
                          <w:color w:val="538135" w:themeShade="BF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A2CF7" w:rsidRPr="004E22C3" w:rsidP="006A2CF7" w14:paraId="1265EDB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2CF7" w:rsidRPr="004E22C3" w:rsidP="006A2CF7" w14:paraId="2FF0E750" w14:textId="4063090D">
      <w:pPr>
        <w:bidi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6093385</wp:posOffset>
                </wp:positionH>
                <wp:positionV relativeFrom="paragraph">
                  <wp:posOffset>197135</wp:posOffset>
                </wp:positionV>
                <wp:extent cx="382138" cy="375313"/>
                <wp:effectExtent l="0" t="0" r="18415" b="24765"/>
                <wp:wrapNone/>
                <wp:docPr id="560704458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2138" cy="37531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82" style="width:30.09pt;height:29.55pt;margin-top:15.52pt;margin-left:479.79pt;mso-wrap-distance-bottom:0;mso-wrap-distance-left:9pt;mso-wrap-distance-right:9pt;mso-wrap-distance-top:0;position:absolute;v-text-anchor:middle;z-index:251766784" filled="f" fillcolor="this" stroked="t" strokecolor="black" strokeweight="1.5pt">
                <v:stroke joinstyle="round"/>
              </v:oval>
            </w:pict>
          </mc:Fallback>
        </mc:AlternateContent>
      </w:r>
      <w:r w:rsidRPr="004E22C3" w:rsidR="004E22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697287</wp:posOffset>
                </wp:positionH>
                <wp:positionV relativeFrom="paragraph">
                  <wp:posOffset>193675</wp:posOffset>
                </wp:positionV>
                <wp:extent cx="5286375" cy="419100"/>
                <wp:effectExtent l="0" t="0" r="0" b="0"/>
                <wp:wrapSquare wrapText="bothSides"/>
                <wp:docPr id="166962350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863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2CF7" w:rsidRPr="007C0CE7" w:rsidP="006A2CF7" w14:textId="251AC41E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</w:t>
                            </w:r>
                            <w:r w:rsidR="00C344CE"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344CE"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0"/>
                                <w:szCs w:val="20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........................................................................................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344CE"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C0CE7">
                              <w:rPr>
                                <w:rFonts w:asciiTheme="minorHAnsi" w:eastAsiaTheme="minorHAnsi" w:hAnsiTheme="minorHAnsi" w:cstheme="minorHAns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</w:t>
                            </w:r>
                            <w:r w:rsidR="00C344CE">
                              <w:rPr>
                                <w:rFonts w:asciiTheme="minorHAnsi" w:eastAsiaTheme="minorHAnsi" w:hAnsiTheme="minorHAnsi" w:cstheme="minorHAns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3" type="#_x0000_t202" style="width:416.25pt;height:33pt;margin-top:15.25pt;margin-left:54.9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 stroked="f">
                <v:textbox>
                  <w:txbxContent>
                    <w:p w:rsidR="006A2CF7" w:rsidRPr="007C0CE7" w:rsidP="006A2CF7" w14:paraId="06305C6B" w14:textId="251AC41E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="00C344CE">
                        <w:rPr>
                          <w:rFonts w:asciiTheme="minorHAnsi" w:eastAsiaTheme="minorHAnsi" w:hAnsiTheme="minorHAnsi" w:cstheme="minorHAnsi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="00C344CE">
                        <w:rPr>
                          <w:rFonts w:asciiTheme="minorHAnsi" w:eastAsiaTheme="minorHAnsi" w:hAnsiTheme="minorHAnsi" w:cstheme="minorHAnsi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........................................................................................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 :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344CE">
                        <w:rPr>
                          <w:rFonts w:asciiTheme="minorHAnsi" w:eastAsiaTheme="minorHAnsi" w:hAnsiTheme="minorHAnsi" w:cstheme="minorHAnsi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  <w:r w:rsidRPr="007C0CE7">
                        <w:rPr>
                          <w:rFonts w:asciiTheme="minorHAnsi" w:eastAsiaTheme="minorHAnsi" w:hAnsiTheme="minorHAnsi" w:cstheme="minorHAns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C344CE">
                        <w:rPr>
                          <w:rFonts w:asciiTheme="minorHAnsi" w:eastAsiaTheme="minorHAnsi" w:hAnsiTheme="minorHAnsi" w:cstheme="minorHAnsi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CF7" w:rsidRPr="004E22C3" w:rsidP="006A2CF7" w14:paraId="47E6B144" w14:textId="1F6CC4C0">
      <w:pPr>
        <w:bidi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tbl>
      <w:tblPr>
        <w:tblStyle w:val="TableGrid1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785"/>
        <w:gridCol w:w="2405"/>
        <w:gridCol w:w="2410"/>
        <w:gridCol w:w="2410"/>
        <w:gridCol w:w="2410"/>
      </w:tblGrid>
      <w:tr w14:paraId="44A4A93E" w14:textId="77777777" w:rsidTr="007C0CE7">
        <w:tblPrEx>
          <w:tblW w:w="0" w:type="auto"/>
          <w:tblLook w:val="04A0"/>
        </w:tblPrEx>
        <w:trPr>
          <w:trHeight w:val="1090"/>
        </w:trPr>
        <w:tc>
          <w:tcPr>
            <w:tcW w:w="10420" w:type="dxa"/>
            <w:gridSpan w:val="5"/>
          </w:tcPr>
          <w:p w:rsidR="00656834" w:rsidP="00656834" w14:paraId="2580EFBB" w14:textId="77777777">
            <w:pPr>
              <w:bidi/>
              <w:spacing w:after="200" w:line="276" w:lineRule="auto"/>
              <w:rPr>
                <w:rFonts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استع</w:t>
            </w:r>
            <w:r w:rsid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ن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بالله ،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ثم اج</w:t>
            </w:r>
            <w:r w:rsid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عن الأسئلة التالية :</w:t>
            </w:r>
            <w:r w:rsidRPr="007C0CE7" w:rsidR="001E6ACC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095F62" w:rsidRPr="007C0CE7" w:rsidP="00656834" w14:paraId="4E62F02C" w14:textId="7B910663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>
              <w:rPr>
                <w:rFonts w:asciiTheme="minorHAnsi" w:eastAsiaTheme="minorHAnsi" w:hAnsiTheme="minorHAnsi" w:cstheme="minorHAnsi"/>
                <w:color w:val="FF0000"/>
                <w:sz w:val="24"/>
                <w:szCs w:val="24"/>
                <w:rtl/>
                <w:lang w:val="en-US" w:eastAsia="en-US" w:bidi="ar-SA"/>
              </w:rPr>
              <w:t xml:space="preserve">س1 / 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في الفقرات من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1</w:t>
            </w:r>
            <w:r w:rsidRPr="007C0CE7" w:rsidR="00500910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-</w:t>
            </w:r>
            <w:r w:rsidRPr="007C0CE7" w:rsidR="00500910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500910">
              <w:rPr>
                <w:rFonts w:asciiTheme="minorHAnsi" w:eastAsiaTheme="minorHAnsi" w:hAnsiTheme="minorHAnsi" w:cstheme="minorHAnsi"/>
                <w:sz w:val="24"/>
                <w:szCs w:val="24"/>
                <w:lang w:val="en-US" w:eastAsia="en-US" w:bidi="ar-SA"/>
              </w:rPr>
              <w:t xml:space="preserve"> </w:t>
            </w:r>
            <w:r w:rsidR="002F2868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10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5683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C0CE7" w:rsidR="006A2CF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اختار الإجابة الصحيحة بوضع خط تحتها </w:t>
            </w:r>
            <w:r w:rsidRPr="007C0CE7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..</w:t>
            </w:r>
            <w:r w:rsidRPr="007C0CE7" w:rsidR="00500910">
              <w:rPr>
                <w:rFonts w:asciiTheme="minorHAnsi" w:eastAsiaTheme="minorHAnsi" w:hAnsiTheme="minorHAnsi" w:cs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573D40CB" w14:textId="77777777" w:rsidTr="00656834">
        <w:tblPrEx>
          <w:tblW w:w="0" w:type="auto"/>
          <w:tblLook w:val="04A0"/>
        </w:tblPrEx>
        <w:trPr>
          <w:trHeight w:val="38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4E22C3" w:rsidP="00AA1D1E" w14:paraId="7BFD8085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7C0CE7" w:rsidP="00AA1D1E" w14:paraId="473855B8" w14:textId="667E18C4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الوحدة الأنسب لقياس طول السيارة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هي :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1DEA93A4" w14:textId="77777777" w:rsidTr="00656834">
        <w:tblPrEx>
          <w:tblW w:w="0" w:type="auto"/>
          <w:tblLook w:val="04A0"/>
        </w:tblPrEx>
        <w:trPr>
          <w:trHeight w:val="41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4E22C3" w:rsidP="006A2CF7" w14:paraId="63EB9A7D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C344CE" w:rsidRPr="00E4620D" w:rsidP="00C344CE" w14:paraId="60929915" w14:textId="389F204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ملمتر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E4620D" w:rsidP="00AA1D1E" w14:paraId="73079524" w14:textId="56F48E2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سنتمتر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E4620D" w:rsidP="00AA1D1E" w14:paraId="04F1701B" w14:textId="5B6E6AE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E4620D" w:rsidP="00D72102" w14:paraId="3D66702F" w14:textId="6A9878D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كيلومتر</w:t>
            </w:r>
          </w:p>
        </w:tc>
      </w:tr>
      <w:tr w14:paraId="2CE5A0BA" w14:textId="77777777" w:rsidTr="00C344CE">
        <w:tblPrEx>
          <w:tblW w:w="0" w:type="auto"/>
          <w:tblLook w:val="04A0"/>
        </w:tblPrEx>
        <w:trPr>
          <w:trHeight w:val="41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AA1D1E" w:rsidRPr="004E22C3" w:rsidP="00AA1D1E" w14:paraId="4B2EC8E1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7C0CE7" w:rsidP="00C344CE" w14:paraId="5CDD3275" w14:textId="6FDC53CA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لطول كتاب الرياضيات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14D8D1DD" w14:textId="77777777" w:rsidTr="00656834">
        <w:tblPrEx>
          <w:tblW w:w="0" w:type="auto"/>
          <w:tblLook w:val="04A0"/>
        </w:tblPrEx>
        <w:trPr>
          <w:trHeight w:val="286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E4620D" w:rsidRPr="004E22C3" w:rsidP="00E4620D" w14:paraId="0053BA78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E4620D" w:rsidRPr="00C344CE" w:rsidP="00E4620D" w14:paraId="2725383B" w14:textId="55875E8D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asciiTheme="minorHAnsi" w:eastAsiaTheme="minorHAnsi" w:hAnsiTheme="minorHAnsi" w:cstheme="minorHAnsi" w:hint="cs"/>
                <w:i/>
                <w:sz w:val="24"/>
                <w:szCs w:val="24"/>
                <w:rtl/>
                <w:lang w:val="en-US" w:eastAsia="en-US" w:bidi="ar-SA"/>
              </w:rPr>
              <w:t>17 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E4620D" w:rsidRPr="00C344CE" w:rsidP="00E4620D" w14:paraId="59EAF079" w14:textId="278909F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17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E4620D" w:rsidRPr="00C344CE" w:rsidP="00E4620D" w14:paraId="25182D4C" w14:textId="4631508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17 كلم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620D" w:rsidRPr="00C344CE" w:rsidP="00E4620D" w14:paraId="2B8E8032" w14:textId="0EBE12F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17 ملم</w:t>
            </w:r>
          </w:p>
        </w:tc>
      </w:tr>
      <w:tr w14:paraId="45C324D3" w14:textId="77777777" w:rsidTr="00C344CE">
        <w:tblPrEx>
          <w:tblW w:w="0" w:type="auto"/>
          <w:tblLook w:val="04A0"/>
        </w:tblPrEx>
        <w:trPr>
          <w:trHeight w:val="430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4E22C3" w:rsidP="00AA1D1E" w14:paraId="5CF7BAA3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C344CE" w:rsidP="00E4620D" w14:paraId="1ABAD65B" w14:textId="2CE9B8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97155</wp:posOffset>
                      </wp:positionV>
                      <wp:extent cx="2039620" cy="1169670"/>
                      <wp:effectExtent l="0" t="0" r="0" b="0"/>
                      <wp:wrapNone/>
                      <wp:docPr id="219805311" name="مجموعة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039620" cy="1169670"/>
                                <a:chOff x="0" y="0"/>
                                <a:chExt cx="2040189" cy="1169869"/>
                              </a:xfrm>
                            </wpg:grpSpPr>
                            <wps:wsp xmlns:wps="http://schemas.microsoft.com/office/word/2010/wordprocessingShape">
                              <wps:cNvPr id="879196552" name="شبه منحرف 10"/>
                              <wps:cNvSpPr/>
                              <wps:spPr>
                                <a:xfrm>
                                  <a:off x="230591" y="286603"/>
                                  <a:ext cx="1548765" cy="627380"/>
                                </a:xfrm>
                                <a:prstGeom prst="trapezoid">
                                  <a:avLst>
                                    <a:gd name="adj" fmla="val 47482"/>
                                  </a:avLst>
                                </a:prstGeom>
                                <a:solidFill>
                                  <a:srgbClr val="FFFFFF">
                                    <a:lumMod val="95000"/>
                                  </a:srgbClr>
                                </a:solidFill>
                                <a:ln w="19050"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" name="مربع نص 16"/>
                              <wps:cNvSpPr txBox="1"/>
                              <wps:spPr>
                                <a:xfrm>
                                  <a:off x="736979" y="798394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49C6C555">
                                    <w:pP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hAnsi="Traditional Arabic" w:eastAsiaTheme="minorHAnsi" w:cs="Traditional Arabic" w:hint="cs"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7" name="مربع نص 17"/>
                              <wps:cNvSpPr txBox="1"/>
                              <wps:spPr>
                                <a:xfrm>
                                  <a:off x="736979" y="0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CBEB868">
                                    <w:pP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hAnsi="Traditional Arabic" w:eastAsiaTheme="minorHAnsi" w:cs="Traditional Arabic" w:hint="cs"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" name="مربع نص 18"/>
                              <wps:cNvSpPr txBox="1"/>
                              <wps:spPr>
                                <a:xfrm>
                                  <a:off x="1562669" y="368490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C6B206D">
                                    <w:pP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hAnsi="Traditional Arabic" w:eastAsiaTheme="minorHAnsi" w:cs="Traditional Arabic" w:hint="cs"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81854479" name="مربع نص 20"/>
                              <wps:cNvSpPr txBox="1"/>
                              <wps:spPr>
                                <a:xfrm>
                                  <a:off x="0" y="320722"/>
                                  <a:ext cx="47752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344CE" w:rsidRPr="00B2721F" w:rsidP="00C344CE" w14:textId="77777777">
                                    <w:pPr>
                                      <w:tabs>
                                        <w:tab w:val="left" w:pos="4385"/>
                                        <w:tab w:val="center" w:pos="5245"/>
                                      </w:tabs>
                                      <w:bidi/>
                                      <w:spacing w:after="200" w:line="276" w:lineRule="auto"/>
                                      <w:rPr>
                                        <w:rFonts w:ascii="Traditional Arabic" w:eastAsia="Calibri" w:hAnsi="Traditional Arabic" w:cs="Traditional Arabic"/>
                                        <w:color w:val="000000"/>
                                        <w:sz w:val="28"/>
                                        <w:szCs w:val="28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raditional Arabic" w:hAnsi="Traditional Arabic" w:eastAsiaTheme="minorHAnsi" w:cs="Traditional Arabic" w:hint="cs"/>
                                        <w:color w:val="00000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2" o:spid="_x0000_s1084" style="width:160.6pt;height:92.1pt;margin-top:7.65pt;margin-left:0.5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      <v:shape id="_x0000_s1085" style="width:16397;height:11584;left:2441;position:absolute;top:5292;v-text-anchor:middle" coordsize="21600,21600" path="m,21600l10256,l10256,l11344,l11344,l21600,21600xe" fillcolor="#f2f2f2" stroked="t" strokecolor="#7c609f" strokeweight="1.5pt">
                        <v:shadow on="t" type="perspective" color="black" opacity="24929f" origin=",0.5" offset="0,1.57pt"/>
                      </v:shape>
                      <v:shape id="_x0000_s1086" type="#_x0000_t202" style="width:5056;height:6859;left:7803;position:absolute;top:14741;v-text-anchor:top" filled="f" fillcolor="this" stroked="f">
                        <v:textbox>
                          <w:txbxContent>
                            <w:p w:rsidR="00C344CE" w:rsidRPr="00B2721F" w:rsidP="00C344CE" w14:paraId="55299B41" w14:textId="49C6C555">
                              <w:pP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hAnsi="Traditional Arabic" w:eastAsiaTheme="minorHAnsi" w:cs="Traditional Arabic" w:hint="cs"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4 سم</w:t>
                              </w:r>
                            </w:p>
                          </w:txbxContent>
                        </v:textbox>
                      </v:shape>
                      <v:shape id="_x0000_s1087" type="#_x0000_t202" style="width:5056;height:6859;left:7803;position:absolute;v-text-anchor:top" filled="f" fillcolor="this" stroked="f">
                        <v:textbox>
                          <w:txbxContent>
                            <w:p w:rsidR="00C344CE" w:rsidRPr="00B2721F" w:rsidP="00C344CE" w14:paraId="1E1982F2" w14:textId="7CBEB868">
                              <w:pP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hAnsi="Traditional Arabic" w:eastAsiaTheme="minorHAnsi" w:cs="Traditional Arabic" w:hint="cs"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3 سم</w:t>
                              </w:r>
                            </w:p>
                          </w:txbxContent>
                        </v:textbox>
                      </v:shape>
                      <v:shape id="_x0000_s1088" type="#_x0000_t202" style="width:5056;height:6859;left:16544;position:absolute;top:6804;v-text-anchor:top" filled="f" fillcolor="this" stroked="f">
                        <v:textbox>
                          <w:txbxContent>
                            <w:p w:rsidR="00C344CE" w:rsidRPr="00B2721F" w:rsidP="00C344CE" w14:paraId="3BB56119" w14:textId="7C6B206D">
                              <w:pP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hAnsi="Traditional Arabic" w:eastAsiaTheme="minorHAnsi" w:cs="Traditional Arabic" w:hint="cs"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 سم</w:t>
                              </w:r>
                            </w:p>
                          </w:txbxContent>
                        </v:textbox>
                      </v:shape>
                      <v:shape id="_x0000_s1089" type="#_x0000_t202" style="width:5056;height:6859;position:absolute;top:5922;v-text-anchor:top" filled="f" fillcolor="this" stroked="f">
                        <v:textbox>
                          <w:txbxContent>
                            <w:p w:rsidR="00C344CE" w:rsidRPr="00B2721F" w:rsidP="00C344CE" w14:paraId="5F53815B" w14:textId="77777777">
                              <w:pPr>
                                <w:tabs>
                                  <w:tab w:val="left" w:pos="4385"/>
                                  <w:tab w:val="center" w:pos="5245"/>
                                </w:tabs>
                                <w:bidi/>
                                <w:spacing w:after="200" w:line="276" w:lineRule="auto"/>
                                <w:rPr>
                                  <w:rFonts w:ascii="Traditional Arabic" w:eastAsia="Calibri" w:hAnsi="Traditional Arabic" w:cs="Traditional Arabic"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raditional Arabic" w:hAnsi="Traditional Arabic" w:eastAsiaTheme="minorHAnsi" w:cs="Traditional Arabic" w:hint="cs"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A1D1E" w:rsidP="00E4620D" w14:paraId="0FFA7FA5" w14:textId="3A09DAA6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محيط الشكل ال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مقابل</w:t>
            </w:r>
            <w:r w:rsidRPr="00C344CE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731A8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..............</w:t>
            </w:r>
            <w:r w:rsidRPr="0067648F">
              <w:rPr>
                <w:rFonts w:asciiTheme="minorHAnsi" w:eastAsiaTheme="minorHAnsi" w:hAnsiTheme="minorHAnsi" w:cs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C344CE" w:rsidP="00E4620D" w14:paraId="3E78CB29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656834" w:rsidRPr="00C344CE" w:rsidP="00E4620D" w14:paraId="6BAC22E2" w14:textId="2DEB7F2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7C029C" w14:textId="77777777" w:rsidTr="00C344CE">
        <w:tblPrEx>
          <w:tblW w:w="0" w:type="auto"/>
          <w:tblLook w:val="04A0"/>
        </w:tblPrEx>
        <w:trPr>
          <w:trHeight w:val="388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4E22C3" w:rsidP="006A2CF7" w14:paraId="6A687BB5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0B4026" w:rsidP="004C6594" w14:paraId="455EAC6A" w14:textId="4E20750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10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B4026" w:rsidP="004C6594" w14:paraId="5C093A4B" w14:textId="58081E8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11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0B4026" w:rsidP="004C6594" w14:paraId="690E3CA4" w14:textId="2DA54886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14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B4026" w:rsidP="004C6594" w14:paraId="623940E9" w14:textId="3030A1B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B4026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18 سم</w:t>
            </w:r>
          </w:p>
        </w:tc>
      </w:tr>
      <w:tr w14:paraId="58DA5CF4" w14:textId="77777777" w:rsidTr="00731A81">
        <w:tblPrEx>
          <w:tblW w:w="0" w:type="auto"/>
          <w:tblLook w:val="04A0"/>
        </w:tblPrEx>
        <w:trPr>
          <w:trHeight w:val="221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AA1D1E" w:rsidRPr="004E22C3" w:rsidP="00AA1D1E" w14:paraId="357CFDF4" w14:textId="77777777">
            <w:pPr>
              <w:bidi/>
              <w:spacing w:after="200"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4E22C3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tbl>
            <w:tblPr>
              <w:tblStyle w:val="TableGrid1"/>
              <w:tblpPr w:leftFromText="180" w:rightFromText="180" w:vertAnchor="text" w:horzAnchor="margin" w:tblpY="352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4"/>
              <w:gridCol w:w="283"/>
              <w:gridCol w:w="283"/>
              <w:gridCol w:w="284"/>
              <w:gridCol w:w="283"/>
              <w:gridCol w:w="284"/>
              <w:gridCol w:w="283"/>
              <w:gridCol w:w="283"/>
            </w:tblGrid>
            <w:tr w14:paraId="0053B711" w14:textId="77777777" w:rsidTr="000D5544">
              <w:tblPrEx>
                <w:tblW w:w="0" w:type="auto"/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1E36364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20CD19B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75F2AE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8FD17EA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08B309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36D30C3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5989204E" w14:textId="6C070948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  <w:r>
                    <w:rPr>
                      <w:rFonts w:asciiTheme="majorBidi" w:eastAsiaTheme="minorEastAsia" w:hAnsiTheme="majorBidi" w:cstheme="majorBidi"/>
                      <w:noProof/>
                      <w:sz w:val="12"/>
                      <w:szCs w:val="1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952" behindDoc="0" locked="0" layoutInCell="1" allowOverlap="1">
                            <wp:simplePos x="0" y="0"/>
                            <wp:positionH relativeFrom="column">
                              <wp:posOffset>-55341</wp:posOffset>
                            </wp:positionH>
                            <wp:positionV relativeFrom="paragraph">
                              <wp:posOffset>228448</wp:posOffset>
                            </wp:positionV>
                            <wp:extent cx="1077927" cy="696036"/>
                            <wp:effectExtent l="0" t="0" r="27305" b="27940"/>
                            <wp:wrapNone/>
                            <wp:docPr id="23" name="مستطيل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1077927" cy="6960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>
                                        <a:alpha val="50000"/>
                                      </a:srgbClr>
                                    </a:solidFill>
                                    <a:ln w="19050">
                                      <a:solidFill>
                                        <a:schemeClr val="accent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مستطيل 23" o:spid="_x0000_s1090" style="width:84.88pt;height:54.81pt;margin-top:17.99pt;margin-left:-4.36pt;mso-width-percent:0;mso-width-relative:margin;mso-wrap-distance-bottom:0;mso-wrap-distance-left:9pt;mso-wrap-distance-right:9pt;mso-wrap-distance-top:0;position:absolute;v-text-anchor:middle;z-index:251772928" fillcolor="#5b9bd5" stroked="t" strokecolor="#244061" strokeweight="1.5pt">
                            <v:fill opacity="32897f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</w:tcPr>
                <w:p w:rsidR="00731A81" w:rsidRPr="00731A81" w:rsidP="00731A81" w14:paraId="7CA9274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35E0C282" w14:textId="77777777" w:rsidTr="000D5544">
              <w:tblPrEx>
                <w:tblW w:w="0" w:type="auto"/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26A2C18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CE7DE7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64D815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66712B0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0B44B2F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659397E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6A38879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5B75912" w14:textId="016226A5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1DEBE52C" w14:textId="77777777" w:rsidTr="000D5544">
              <w:tblPrEx>
                <w:tblW w:w="0" w:type="auto"/>
                <w:tblLook w:val="04A0"/>
              </w:tblPrEx>
              <w:tc>
                <w:tcPr>
                  <w:tcW w:w="284" w:type="dxa"/>
                </w:tcPr>
                <w:p w:rsidR="00731A81" w:rsidRPr="00731A81" w:rsidP="00731A81" w14:paraId="0A92CD3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CD6B41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3C756F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615FB9D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06A2A5A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73E79B14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7354D0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2D985B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1E2344DE" w14:textId="77777777" w:rsidTr="000D5544">
              <w:tblPrEx>
                <w:tblW w:w="0" w:type="auto"/>
                <w:tblLook w:val="04A0"/>
              </w:tblPrEx>
              <w:trPr>
                <w:trHeight w:val="338"/>
              </w:trPr>
              <w:tc>
                <w:tcPr>
                  <w:tcW w:w="284" w:type="dxa"/>
                </w:tcPr>
                <w:p w:rsidR="00731A81" w:rsidRPr="00731A81" w:rsidP="00731A81" w14:paraId="7DC3903D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52816A6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9DB96C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08354F2E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002B523C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18FE75F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74FFE74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1858B4F8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  <w:tr w14:paraId="05720541" w14:textId="77777777" w:rsidTr="000D5544">
              <w:tblPrEx>
                <w:tblW w:w="0" w:type="auto"/>
                <w:tblLook w:val="04A0"/>
              </w:tblPrEx>
              <w:trPr>
                <w:trHeight w:val="53"/>
              </w:trPr>
              <w:tc>
                <w:tcPr>
                  <w:tcW w:w="284" w:type="dxa"/>
                </w:tcPr>
                <w:p w:rsidR="00731A81" w:rsidRPr="00731A81" w:rsidP="00731A81" w14:paraId="4A15CA05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0F405B2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6C8B5C5F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3963992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CF66121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4" w:type="dxa"/>
                </w:tcPr>
                <w:p w:rsidR="00731A81" w:rsidRPr="00731A81" w:rsidP="00731A81" w14:paraId="52F8F62B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3408BEE4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283" w:type="dxa"/>
                </w:tcPr>
                <w:p w:rsidR="00731A81" w:rsidRPr="00731A81" w:rsidP="00731A81" w14:paraId="4E90008D" w14:textId="77777777">
                  <w:pPr>
                    <w:bidi/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12"/>
                      <w:szCs w:val="1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731A81" w:rsidP="00497460" w14:paraId="1CA935ED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731A81" w:rsidP="00497460" w14:paraId="1E19B691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731A81" w:rsidRPr="007C0CE7" w:rsidP="00497460" w14:paraId="06E39FB8" w14:textId="228687F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مساحة الشكل المقابل بالوحدات المربعة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31A81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...............</w:t>
            </w:r>
          </w:p>
          <w:p w:rsidR="00AA1D1E" w:rsidP="00497460" w14:paraId="7555C176" w14:textId="7777777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  <w:p w:rsidR="000D5544" w:rsidRPr="007C0CE7" w:rsidP="00497460" w14:paraId="172746F8" w14:textId="788DDC9F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332D7C" w14:textId="77777777" w:rsidTr="00F86AF1">
        <w:tblPrEx>
          <w:tblW w:w="0" w:type="auto"/>
          <w:tblLook w:val="04A0"/>
        </w:tblPrEx>
        <w:trPr>
          <w:trHeight w:val="37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AA1D1E" w:rsidRPr="004E22C3" w:rsidP="006A2CF7" w14:paraId="4C2CD3B5" w14:textId="77777777">
            <w:pPr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vAlign w:val="center"/>
          </w:tcPr>
          <w:p w:rsidR="00AA1D1E" w:rsidRPr="007C0CE7" w:rsidP="00204D95" w14:paraId="6EC2A323" w14:textId="73E73DF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25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7C0CE7" w:rsidP="00497460" w14:paraId="3BF9747E" w14:textId="44E4F04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22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7C0CE7" w:rsidP="00204D95" w14:paraId="6BF6EC7F" w14:textId="48FDDBAA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20 وحدة مربعة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7C0CE7" w:rsidP="00204D95" w14:paraId="7ADBC576" w14:textId="3CA9143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18 وحدة مربعة</w:t>
            </w:r>
          </w:p>
        </w:tc>
      </w:tr>
      <w:tr w14:paraId="106A438F" w14:textId="77777777" w:rsidTr="00656834">
        <w:tblPrEx>
          <w:tblW w:w="0" w:type="auto"/>
          <w:tblLook w:val="04A0"/>
        </w:tblPrEx>
        <w:trPr>
          <w:trHeight w:val="543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AA1D1E" w:rsidP="00AA1D1E" w14:paraId="3264E45C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AA1D1E" w:rsidRPr="0067648F" w:rsidP="0067648F" w14:paraId="63996FFE" w14:textId="2DDF4584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الوحدة المناسبة لقياس سعة حوض السمك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هي :</w:t>
            </w:r>
          </w:p>
        </w:tc>
      </w:tr>
      <w:tr w14:paraId="4CE6FD3B" w14:textId="77777777" w:rsidTr="00F86AF1">
        <w:tblPrEx>
          <w:tblW w:w="0" w:type="auto"/>
          <w:tblLook w:val="04A0"/>
        </w:tblPrEx>
        <w:trPr>
          <w:trHeight w:val="422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AA1D1E" w:rsidRPr="00AA1D1E" w:rsidP="006A2CF7" w14:paraId="57AE8815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A1D1E" w:rsidRPr="000D5544" w:rsidP="00497460" w14:paraId="5DA7843D" w14:textId="7AA1C5B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D5544" w:rsidP="00497460" w14:paraId="7E89069A" w14:textId="23797B75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val="en-US" w:eastAsia="en-US" w:bidi="ar-SA"/>
              </w:rPr>
              <w:t>كيلومتر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AA1D1E" w:rsidRPr="000D5544" w:rsidP="00497460" w14:paraId="69CF381B" w14:textId="32C3FDDE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val="en-US" w:eastAsia="en-US" w:bidi="ar-SA"/>
              </w:rPr>
              <w:t>مللتر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A1D1E" w:rsidRPr="000D5544" w:rsidP="00497460" w14:paraId="4DA84EE1" w14:textId="7380C80E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سنتمتر</w:t>
            </w:r>
          </w:p>
        </w:tc>
      </w:tr>
      <w:tr w14:paraId="43BDEC17" w14:textId="77777777" w:rsidTr="00656834">
        <w:tblPrEx>
          <w:tblW w:w="0" w:type="auto"/>
          <w:tblLook w:val="04A0"/>
        </w:tblPrEx>
        <w:trPr>
          <w:trHeight w:val="38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AA1D1E" w:rsidRPr="00AA1D1E" w:rsidP="00AA1D1E" w14:paraId="548DA510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AA1D1E" w:rsidRPr="00DB4FCF" w:rsidP="000D52C9" w14:paraId="59022E7A" w14:textId="57BCCF0A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لقياس سعة قارورة الدواء </w:t>
            </w: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65DDFD34" w14:textId="77777777" w:rsidTr="00F86AF1">
        <w:tblPrEx>
          <w:tblW w:w="0" w:type="auto"/>
          <w:tblLook w:val="04A0"/>
        </w:tblPrEx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DB4FCF" w:rsidRPr="00AA1D1E" w:rsidP="00DB4FCF" w14:paraId="68170C2A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573A90FB" w14:textId="0FA91D3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val="en-US" w:eastAsia="en-US" w:bidi="ar-SA"/>
              </w:rPr>
              <w:t>100 ل</w:t>
            </w:r>
            <w:r w:rsidRPr="000D5544">
              <w:rPr>
                <w:rFonts w:asciiTheme="minorHAnsi" w:eastAsiaTheme="minorHAnsi" w:hAnsiTheme="minorHAnsi" w:cstheme="minorHAnsi"/>
                <w:i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7CD8D255" w14:textId="4FD9F87C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100 سم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DB4FCF" w:rsidRPr="000D5544" w:rsidP="00DB4FCF" w14:paraId="250A0F53" w14:textId="53532B3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100 مل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0DFAB427" w14:textId="30562D1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100 كلم</w:t>
            </w:r>
          </w:p>
        </w:tc>
      </w:tr>
      <w:tr w14:paraId="4CAF8686" w14:textId="77777777" w:rsidTr="00F86AF1">
        <w:tblPrEx>
          <w:tblW w:w="0" w:type="auto"/>
          <w:tblLook w:val="04A0"/>
        </w:tblPrEx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AA1D1E" w:rsidRPr="00AA1D1E" w:rsidP="00AA1D1E" w14:paraId="1047A735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-7-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095F62" w:rsidRPr="00DB4FCF" w:rsidP="00095F62" w14:paraId="27E664A3" w14:textId="2105F7B1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الوحدة المناسبة لقياس كتلة الخروف هي</w:t>
            </w:r>
            <w:r w:rsidRPr="009326A4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 xml:space="preserve"> .................</w:t>
            </w:r>
          </w:p>
        </w:tc>
      </w:tr>
      <w:tr w14:paraId="5107C229" w14:textId="77777777" w:rsidTr="00656834">
        <w:tblPrEx>
          <w:tblW w:w="0" w:type="auto"/>
          <w:tblLook w:val="04A0"/>
        </w:tblPrEx>
        <w:trPr>
          <w:trHeight w:val="393"/>
        </w:trPr>
        <w:tc>
          <w:tcPr>
            <w:tcW w:w="785" w:type="dxa"/>
            <w:vMerge/>
            <w:tcBorders>
              <w:bottom w:val="double" w:sz="4" w:space="0" w:color="auto"/>
            </w:tcBorders>
            <w:shd w:val="clear" w:color="auto" w:fill="E5EAEF"/>
          </w:tcPr>
          <w:p w:rsidR="00DB4FCF" w:rsidRPr="00AA1D1E" w:rsidP="00DB4FCF" w14:paraId="04C89D3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1F434AD4" w14:textId="29C32E3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جرام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DB4FCF" w:rsidRPr="000D5544" w:rsidP="00DB4FCF" w14:paraId="739A5B50" w14:textId="0E1FA7F0">
            <w:pPr>
              <w:bidi/>
              <w:spacing w:after="200" w:line="276" w:lineRule="auto"/>
              <w:jc w:val="center"/>
              <w:rPr>
                <w:rFonts w:cs="Calibri"/>
                <w:i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كيلوجرام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03AE0407" w14:textId="576AC72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مللتر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B4FCF" w:rsidRPr="000D5544" w:rsidP="00DB4FCF" w14:paraId="45DD2CAD" w14:textId="7EB6050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D5544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ملمتر</w:t>
            </w:r>
          </w:p>
        </w:tc>
      </w:tr>
      <w:tr w14:paraId="1B67579F" w14:textId="77777777" w:rsidTr="00F86AF1">
        <w:tblPrEx>
          <w:tblW w:w="0" w:type="auto"/>
          <w:tblLook w:val="04A0"/>
        </w:tblPrEx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F86AF1" w:rsidRPr="00AA1D1E" w:rsidP="00F86AF1" w14:paraId="31B08C84" w14:textId="55048B08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bookmarkStart w:id="5" w:name="_Hlk133868236"/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-8-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</w:tcPr>
          <w:p w:rsidR="00F86AF1" w:rsidRPr="00F86AF1" w:rsidP="00F86AF1" w14:paraId="5D0B73D3" w14:textId="742431F0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التقدير الأنسب لقياس كتلة </w:t>
            </w:r>
            <w:r w:rsidR="009326A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حبة التفاح هو </w:t>
            </w:r>
            <w:r w:rsidRPr="009326A4" w:rsidR="009326A4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................</w:t>
            </w:r>
          </w:p>
        </w:tc>
      </w:tr>
      <w:tr w14:paraId="71112D27" w14:textId="77777777" w:rsidTr="00A96472">
        <w:tblPrEx>
          <w:tblW w:w="0" w:type="auto"/>
          <w:tblLook w:val="04A0"/>
        </w:tblPrEx>
        <w:trPr>
          <w:trHeight w:val="436"/>
        </w:trPr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F86AF1" w:rsidRPr="00AA1D1E" w:rsidP="00F86AF1" w14:paraId="66992CCD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4E22C3" w:rsidP="00F86AF1" w14:paraId="1D589D99" w14:textId="7A824FCC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25 جم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4E22C3" w:rsidP="00F86AF1" w14:paraId="6BA2CA59" w14:textId="73891F1C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25 ل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4E22C3" w:rsidP="00F86AF1" w14:paraId="5F39BB61" w14:textId="051BF10D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25 كلجم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4E22C3" w:rsidP="00F86AF1" w14:paraId="44D66C9A" w14:textId="5F71257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25 سم</w:t>
            </w:r>
          </w:p>
        </w:tc>
      </w:tr>
      <w:tr w14:paraId="0B1E4598" w14:textId="77777777" w:rsidTr="00F02B72">
        <w:tblPrEx>
          <w:tblW w:w="0" w:type="auto"/>
          <w:tblLook w:val="04A0"/>
        </w:tblPrEx>
        <w:trPr>
          <w:trHeight w:val="829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F86AF1" w:rsidRPr="00AA1D1E" w:rsidP="00F86AF1" w14:paraId="50C68F6A" w14:textId="55D72913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-9-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F86AF1" w:rsidRPr="00A96472" w:rsidP="00F86AF1" w14:paraId="29610C36" w14:textId="7DE92DEB">
            <w:pPr>
              <w:bidi/>
              <w:spacing w:after="200" w:line="276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margin">
                    <wp:posOffset>175260</wp:posOffset>
                  </wp:positionH>
                  <wp:positionV relativeFrom="margin">
                    <wp:posOffset>-8890</wp:posOffset>
                  </wp:positionV>
                  <wp:extent cx="750570" cy="38354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0" t="23665" r="21622" b="25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8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6A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الزمن الذي تشير اليه الساعة </w:t>
            </w:r>
            <w:r w:rsidR="009326A4"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57401731" w14:textId="77777777" w:rsidTr="00F02B72">
        <w:tblPrEx>
          <w:tblW w:w="0" w:type="auto"/>
          <w:tblLook w:val="04A0"/>
        </w:tblPrEx>
        <w:trPr>
          <w:trHeight w:val="410"/>
        </w:trPr>
        <w:tc>
          <w:tcPr>
            <w:tcW w:w="785" w:type="dxa"/>
            <w:vMerge/>
            <w:tcBorders>
              <w:bottom w:val="double" w:sz="4" w:space="0" w:color="auto"/>
            </w:tcBorders>
            <w:vAlign w:val="center"/>
          </w:tcPr>
          <w:p w:rsidR="00A96472" w:rsidRPr="00AA1D1E" w:rsidP="00A96472" w14:paraId="796ABACF" w14:textId="77777777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vAlign w:val="center"/>
          </w:tcPr>
          <w:p w:rsidR="00A96472" w:rsidRPr="00F02B72" w:rsidP="00A96472" w14:paraId="0E8D8D70" w14:textId="306F6E34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الثامنة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و النصف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96472" w:rsidRPr="00F02B72" w:rsidP="00A96472" w14:paraId="6777CD70" w14:textId="6E49028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السادسة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96472" w:rsidRPr="00F02B72" w:rsidP="00A96472" w14:paraId="7A113406" w14:textId="5CD151C5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السادسة 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و الربع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96472" w:rsidRPr="00F02B72" w:rsidP="00A96472" w14:paraId="0105D16E" w14:textId="4358B612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>الثامنة</w:t>
            </w:r>
          </w:p>
        </w:tc>
      </w:tr>
      <w:tr w14:paraId="66D719F5" w14:textId="77777777" w:rsidTr="00F02B72">
        <w:tblPrEx>
          <w:tblW w:w="0" w:type="auto"/>
          <w:tblLook w:val="04A0"/>
        </w:tblPrEx>
        <w:trPr>
          <w:trHeight w:val="424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F86AF1" w:rsidRPr="00AA1D1E" w:rsidP="00F86AF1" w14:paraId="557939C1" w14:textId="19E6FBF3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-10-</w:t>
            </w:r>
          </w:p>
        </w:tc>
        <w:tc>
          <w:tcPr>
            <w:tcW w:w="9635" w:type="dxa"/>
            <w:gridSpan w:val="4"/>
            <w:shd w:val="clear" w:color="auto" w:fill="F2F2F2"/>
            <w:vAlign w:val="center"/>
          </w:tcPr>
          <w:p w:rsidR="00F86AF1" w:rsidRPr="00A96472" w:rsidP="00F86AF1" w14:paraId="68B79B8B" w14:textId="2984B870">
            <w:pPr>
              <w:bidi/>
              <w:spacing w:after="200" w:line="276" w:lineRule="auto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المجسم الذي ليس له وجه ولا حرف ولا رأس هو </w:t>
            </w:r>
            <w:r w:rsidRPr="00F02B72">
              <w:rPr>
                <w:rFonts w:asciiTheme="minorHAnsi" w:eastAsia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..............</w:t>
            </w:r>
          </w:p>
        </w:tc>
      </w:tr>
      <w:bookmarkEnd w:id="5"/>
      <w:tr w14:paraId="583DC9F2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</w:tcPr>
          <w:p w:rsidR="00F86AF1" w:rsidRPr="00AA1D1E" w:rsidP="00F86AF1" w14:paraId="5EFDD874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A96472" w:rsidP="00F86AF1" w14:paraId="4B65B614" w14:textId="14BAB428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المكعب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A96472" w:rsidP="00F86AF1" w14:paraId="1806F23D" w14:textId="510F415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الكرة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F86AF1" w:rsidRPr="00A96472" w:rsidP="00F86AF1" w14:paraId="5D87C0E3" w14:textId="54740738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F86AF1" w:rsidRPr="00A96472" w:rsidP="00F86AF1" w14:paraId="3BFF9D2E" w14:textId="12642FF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الاسطوانة</w:t>
            </w:r>
          </w:p>
        </w:tc>
      </w:tr>
      <w:tr w14:paraId="578B1CDB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7A2889" w:rsidRPr="00AA1D1E" w:rsidP="007A2889" w14:paraId="27F0C5AC" w14:textId="103822E6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-11-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1A01F119" w14:textId="4962E701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مضلع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له  3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 أضلاع و   3  زوايا هو </w:t>
            </w:r>
            <w:r w:rsidRPr="00F02B72">
              <w:rPr>
                <w:rFonts w:asciiTheme="minorHAnsi" w:hAnsiTheme="minorHAnsi" w:cstheme="minorHAnsi" w:hint="cs"/>
                <w:sz w:val="20"/>
                <w:szCs w:val="20"/>
                <w:rtl/>
                <w:lang w:val="en-US" w:eastAsia="en-US" w:bidi="ar-SA"/>
              </w:rPr>
              <w:t>...................</w:t>
            </w:r>
          </w:p>
        </w:tc>
      </w:tr>
      <w:tr w14:paraId="5E06A99A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  <w:tcBorders>
              <w:bottom w:val="double" w:sz="4" w:space="0" w:color="auto"/>
            </w:tcBorders>
          </w:tcPr>
          <w:p w:rsidR="007A2889" w:rsidRPr="00AA1D1E" w:rsidP="007A2889" w14:paraId="0EDED00F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14E08267" w14:textId="1234A537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الدائرة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03F770AE" w14:textId="1DA8DDE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المثلث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46AA6CB9" w14:textId="17947266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السداسي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1319C0D0" w14:textId="2320D2C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الرباعي</w:t>
            </w:r>
          </w:p>
        </w:tc>
      </w:tr>
      <w:tr w14:paraId="1E508601" w14:textId="77777777" w:rsidTr="007A2889">
        <w:tblPrEx>
          <w:tblW w:w="0" w:type="auto"/>
          <w:tblLook w:val="04A0"/>
        </w:tblPrEx>
        <w:trPr>
          <w:trHeight w:val="916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shd w:val="clear" w:color="auto" w:fill="E5EAEF"/>
            <w:vAlign w:val="center"/>
          </w:tcPr>
          <w:p w:rsidR="007A2889" w:rsidRPr="00AA1D1E" w:rsidP="007A2889" w14:paraId="40A56212" w14:textId="2DC0FE2F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-12-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49676312" w14:textId="3D425363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-9525</wp:posOffset>
                      </wp:positionV>
                      <wp:extent cx="483870" cy="483870"/>
                      <wp:effectExtent l="0" t="0" r="11430" b="11430"/>
                      <wp:wrapNone/>
                      <wp:docPr id="25" name="مكعب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1009934" y="3514299"/>
                                <a:ext cx="483870" cy="483870"/>
                              </a:xfrm>
                              <a:prstGeom prst="cub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25" o:spid="_x0000_s1091" type="#_x0000_t16" style="width:38.1pt;height:38.1pt;margin-top:-0.75pt;margin-left:37.25pt;mso-height-percent:0;mso-height-relative:margin;mso-width-percent:0;mso-width-relative:margin;mso-wrap-distance-bottom:0;mso-wrap-distance-left:9pt;mso-wrap-distance-right:9pt;mso-wrap-distance-top:0;position:absolute;v-text-anchor:middle;z-index:251776000" fillcolor="#9ceaff" stroked="t" strokecolor="#45a9c5" strokeweight="1pt">
                      <v:fill rotate="t" angle="180" colors="0 #9ceaff;22938f #bceeff;1 #e3f8ff" focus="100%" type="gradient"/>
                      <v:shadow on="t" type="perspective" color="black" opacity="24929f" origin=",0.5" offset="0,1.57pt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الشكل المقابل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6DA9F21F" w14:textId="77777777" w:rsidTr="007A2889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  <w:tcBorders>
              <w:bottom w:val="double" w:sz="4" w:space="0" w:color="auto"/>
            </w:tcBorders>
            <w:vAlign w:val="center"/>
          </w:tcPr>
          <w:p w:rsidR="007A2889" w:rsidRPr="00AA1D1E" w:rsidP="007A2889" w14:paraId="12318D63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1209CB36" w14:textId="3E1B8DC3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المكعب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1CC58B98" w14:textId="421A49BB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الكرة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7A2889" w:rsidP="007A2889" w14:paraId="618909CD" w14:textId="058B6740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المخروط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7A2889" w:rsidP="007A2889" w14:paraId="6149F787" w14:textId="085D449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الاسطوانة</w:t>
            </w:r>
          </w:p>
        </w:tc>
      </w:tr>
      <w:tr w14:paraId="3168B325" w14:textId="77777777" w:rsidTr="007A2889">
        <w:tblPrEx>
          <w:tblW w:w="0" w:type="auto"/>
          <w:tblLook w:val="04A0"/>
        </w:tblPrEx>
        <w:trPr>
          <w:trHeight w:val="1007"/>
        </w:trPr>
        <w:tc>
          <w:tcPr>
            <w:tcW w:w="785" w:type="dxa"/>
            <w:vMerge w:val="restart"/>
            <w:tcBorders>
              <w:top w:val="double" w:sz="4" w:space="0" w:color="auto"/>
            </w:tcBorders>
            <w:vAlign w:val="center"/>
          </w:tcPr>
          <w:p w:rsidR="007A2889" w:rsidRPr="00AA1D1E" w:rsidP="007A2889" w14:paraId="2BBA87AC" w14:textId="4ECAEAA1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-13-</w:t>
            </w:r>
          </w:p>
        </w:tc>
        <w:tc>
          <w:tcPr>
            <w:tcW w:w="9635" w:type="dxa"/>
            <w:gridSpan w:val="4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7A2889" w:rsidP="007A2889" w14:paraId="07B121C2" w14:textId="7D1C86C7">
            <w:pPr>
              <w:bidi/>
              <w:spacing w:after="200" w:line="276" w:lineRule="auto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-55245</wp:posOffset>
                      </wp:positionV>
                      <wp:extent cx="654685" cy="538480"/>
                      <wp:effectExtent l="19050" t="19050" r="31115" b="13970"/>
                      <wp:wrapNone/>
                      <wp:docPr id="7168" name="خماسي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4685" cy="538480"/>
                              </a:xfrm>
                              <a:prstGeom prst="pentagon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7168" o:spid="_x0000_s1092" type="#_x0000_t56" style="width:51.55pt;height:42.4pt;margin-top:-4.35pt;margin-left:34.15pt;mso-height-percent:0;mso-height-relative:margin;mso-width-percent:0;mso-width-relative:margin;mso-wrap-distance-bottom:0;mso-wrap-distance-left:9pt;mso-wrap-distance-right:9pt;mso-wrap-distance-top:0;position:absolute;v-text-anchor:middle;z-index:251778048" fillcolor="#ffa2a2" stroked="t" strokecolor="#953734" strokeweight="1.5pt">
                      <v:fill rotate="t" angle="180" colors="0 #ffa2a2;22938f #ffbebe;1 #ffe4e4" focus="100%" type="gradient"/>
                      <v:shadow on="t" type="perspective" color="black" opacity="24929f" origin=",0.5" offset="0,1.57pt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الشكل المقابل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هو :</w:t>
            </w:r>
          </w:p>
        </w:tc>
      </w:tr>
      <w:tr w14:paraId="3868CF98" w14:textId="77777777" w:rsidTr="001D1545">
        <w:tblPrEx>
          <w:tblW w:w="0" w:type="auto"/>
          <w:tblLook w:val="04A0"/>
        </w:tblPrEx>
        <w:trPr>
          <w:trHeight w:val="438"/>
        </w:trPr>
        <w:tc>
          <w:tcPr>
            <w:tcW w:w="785" w:type="dxa"/>
            <w:vMerge/>
          </w:tcPr>
          <w:p w:rsidR="007A2889" w:rsidRPr="00AA1D1E" w:rsidP="007A2889" w14:paraId="68470D92" w14:textId="77777777">
            <w:pPr>
              <w:bidi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5" w:type="dxa"/>
            <w:shd w:val="clear" w:color="auto" w:fill="FFFFFF"/>
            <w:vAlign w:val="center"/>
          </w:tcPr>
          <w:p w:rsidR="007A2889" w:rsidP="007A2889" w14:paraId="08E0953A" w14:textId="706A2D3F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الخماسي</w:t>
            </w:r>
          </w:p>
        </w:tc>
        <w:tc>
          <w:tcPr>
            <w:tcW w:w="2410" w:type="dxa"/>
            <w:vAlign w:val="center"/>
          </w:tcPr>
          <w:p w:rsidR="007A2889" w:rsidP="007A2889" w14:paraId="2AC976DD" w14:textId="4BFF30B4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المثلث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7A2889" w:rsidP="007A2889" w14:paraId="0DE1B6E2" w14:textId="4E893F89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السداسي</w:t>
            </w:r>
          </w:p>
        </w:tc>
        <w:tc>
          <w:tcPr>
            <w:tcW w:w="2410" w:type="dxa"/>
            <w:vAlign w:val="center"/>
          </w:tcPr>
          <w:p w:rsidR="007A2889" w:rsidP="007A2889" w14:paraId="2731B13A" w14:textId="30179CD1">
            <w:pPr>
              <w:bidi/>
              <w:spacing w:after="200" w:line="276" w:lineRule="auto"/>
              <w:jc w:val="center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الرباعي</w:t>
            </w:r>
          </w:p>
        </w:tc>
      </w:tr>
    </w:tbl>
    <w:p w:rsidR="00C127AA" w:rsidP="006A2CF7" w14:paraId="3AFE2FDF" w14:textId="3383E40C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-1422</wp:posOffset>
                </wp:positionH>
                <wp:positionV relativeFrom="paragraph">
                  <wp:posOffset>23978</wp:posOffset>
                </wp:positionV>
                <wp:extent cx="6618454" cy="1325245"/>
                <wp:effectExtent l="19050" t="19050" r="11430" b="27305"/>
                <wp:wrapNone/>
                <wp:docPr id="156001947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8454" cy="1325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06CE" w:rsidRPr="00A96472" w:rsidP="007E043C" w14:textId="38701F90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E22C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A96472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4E22C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4E22C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A2889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أوجد حجم المجسم </w:t>
                            </w:r>
                            <w:r w:rsidR="007A2889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التالي</w:t>
                            </w:r>
                            <w:r w:rsidR="007E043C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A2889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7A2889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8E290F" w:rsidP="008E290F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865D8" w:rsidP="004865D8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E290F" w:rsidRPr="004865D8" w:rsidP="004865D8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93" type="#_x0000_t202" style="width:521.14pt;height:104.35pt;margin-top:1.89pt;margin-left:-0.1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8592" fillcolor="white" stroked="t" strokecolor="black" strokeweight="2.25pt">
                <v:textbox>
                  <w:txbxContent>
                    <w:p w:rsidR="00B206CE" w:rsidRPr="00A96472" w:rsidP="007E043C" w14:paraId="259E24A8" w14:textId="38701F90">
                      <w:pPr>
                        <w:bidi/>
                        <w:spacing w:after="200" w:line="276" w:lineRule="auto"/>
                        <w:rPr>
                          <w:rFonts w:ascii="Calibri" w:eastAsia="Times New Roman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E22C3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 w:rsidR="00A96472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  <w:r w:rsidRPr="004E22C3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4E22C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A2889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أوجد حجم المجسم </w:t>
                      </w:r>
                      <w:r w:rsidR="007A2889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التالي</w:t>
                      </w:r>
                      <w:r w:rsidR="007E043C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A2889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  <w:r w:rsidR="007A2889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8E290F" w:rsidP="008E290F" w14:paraId="19F5B05A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4865D8" w:rsidP="004865D8" w14:paraId="017B3A8D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E290F" w:rsidRPr="004865D8" w:rsidP="004865D8" w14:paraId="6F81DC22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286385</wp:posOffset>
            </wp:positionH>
            <wp:positionV relativeFrom="margin">
              <wp:posOffset>5055870</wp:posOffset>
            </wp:positionV>
            <wp:extent cx="1924050" cy="1259205"/>
            <wp:effectExtent l="0" t="0" r="0" b="0"/>
            <wp:wrapSquare wrapText="bothSides"/>
            <wp:docPr id="7169" name="صورة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صورة 7169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9" t="33055" r="31038" b="3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AA" w:rsidP="00C127AA" w14:paraId="447F5DD8" w14:textId="234AC8FC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val="en-US" w:eastAsia="en-US" w:bidi="ar-SA"/>
        </w:rPr>
        <w:t xml:space="preserve"> </w:t>
      </w:r>
    </w:p>
    <w:p w:rsidR="00C127AA" w:rsidP="006A2CF7" w14:paraId="65400D85" w14:textId="68E8D4AA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  <w:lang w:val="en-US" w:eastAsia="en-US" w:bidi="ar-SA"/>
        </w:rPr>
      </w:pPr>
    </w:p>
    <w:p w:rsidR="00B206CE" w:rsidP="006A2CF7" w14:paraId="6553904A" w14:textId="36DC674B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-786</wp:posOffset>
                </wp:positionH>
                <wp:positionV relativeFrom="paragraph">
                  <wp:posOffset>315444</wp:posOffset>
                </wp:positionV>
                <wp:extent cx="6618454" cy="1161481"/>
                <wp:effectExtent l="19050" t="19050" r="11430" b="19685"/>
                <wp:wrapNone/>
                <wp:docPr id="177304540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8454" cy="11614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6472" w:rsidRPr="007E043C" w:rsidP="007E043C" w14:textId="7A043EC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7E043C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A1126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حدد النمط ثم وسعه فيما يأتي ...</w:t>
                            </w:r>
                          </w:p>
                          <w:p w:rsidR="00A96472" w:rsidP="00A96472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96472" w:rsidRPr="00A96472" w:rsidP="00A96472" w14:textId="62C37F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B206CE" w:rsidRPr="00D61126" w:rsidP="00B206CE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61126" w:rsidRPr="00D61126" w:rsidP="00B206CE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206CE" w:rsidP="00B206CE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A16BC" w:rsidP="00B206CE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A16BC" w:rsidRPr="00B206CE" w:rsidP="00B206CE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B206CE" w:rsidP="00B206CE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94" type="#_x0000_t202" style="width:521.14pt;height:91.46pt;margin-top:24.84pt;margin-left:-0.0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0640" fillcolor="white" stroked="t" strokecolor="black" strokeweight="2.25pt">
                <v:textbox>
                  <w:txbxContent>
                    <w:p w:rsidR="00A96472" w:rsidRPr="007E043C" w:rsidP="007E043C" w14:paraId="00FDDC7D" w14:textId="7A043EC1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 w:rsidR="007E043C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A1126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حدد النمط ثم وسعه فيما يأتي ...</w:t>
                      </w:r>
                    </w:p>
                    <w:p w:rsidR="00A96472" w:rsidP="00A96472" w14:paraId="76DF45CF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96472" w:rsidRPr="00A96472" w:rsidP="00A96472" w14:paraId="6B3E5328" w14:textId="62C37F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B206CE" w:rsidRPr="00D61126" w:rsidP="00B206CE" w14:paraId="58176E6C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D61126" w:rsidRPr="00D61126" w:rsidP="00B206CE" w14:paraId="15F40692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B206CE" w:rsidP="00B206CE" w14:paraId="4DACC0A4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0A16BC" w:rsidP="00B206CE" w14:paraId="776736DB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0A16BC" w:rsidRPr="00B206CE" w:rsidP="00B206CE" w14:paraId="4DB0633F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B206CE" w:rsidP="00B206CE" w14:paraId="02DC531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06CE" w:rsidRPr="00B206CE" w:rsidP="00B206CE" w14:paraId="51D35314" w14:textId="310C32AD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2169226</wp:posOffset>
                </wp:positionH>
                <wp:positionV relativeFrom="paragraph">
                  <wp:posOffset>357012</wp:posOffset>
                </wp:positionV>
                <wp:extent cx="2135874" cy="436349"/>
                <wp:effectExtent l="0" t="0" r="17145" b="20955"/>
                <wp:wrapNone/>
                <wp:docPr id="7176" name="مجموعة 71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35874" cy="436349"/>
                          <a:chOff x="0" y="0"/>
                          <a:chExt cx="2135874" cy="436349"/>
                        </a:xfrm>
                      </wpg:grpSpPr>
                      <wps:wsp xmlns:wps="http://schemas.microsoft.com/office/word/2010/wordprocessingShape">
                        <wps:cNvPr id="7177" name="مستطيل 7177"/>
                        <wps:cNvSpPr/>
                        <wps:spPr>
                          <a:xfrm>
                            <a:off x="1555844" y="88710"/>
                            <a:ext cx="580030" cy="27977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8" name="مستطيل 7178"/>
                        <wps:cNvSpPr/>
                        <wps:spPr>
                          <a:xfrm>
                            <a:off x="907576" y="88710"/>
                            <a:ext cx="579755" cy="279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9" name="مثلث متساوي الساقين 7179"/>
                        <wps:cNvSpPr/>
                        <wps:spPr>
                          <a:xfrm>
                            <a:off x="414835" y="12226"/>
                            <a:ext cx="414674" cy="366442"/>
                          </a:xfrm>
                          <a:prstGeom prst="triangle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FFC000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80" name="شكل بيضاوي 7180"/>
                        <wps:cNvSpPr/>
                        <wps:spPr>
                          <a:xfrm>
                            <a:off x="0" y="0"/>
                            <a:ext cx="416257" cy="43634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ED7D31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ED7D31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176" o:spid="_x0000_s1095" style="width:169.53pt;height:36.01pt;margin-top:28.11pt;margin-left:170.81pt;mso-wrap-distance-bottom:0;mso-wrap-distance-left:9pt;mso-wrap-distance-right:9pt;mso-wrap-distance-top:0;position:absolute;z-index:251783168" coordorigin="0,0" coordsize="21600,21600">
                <v:rect id="_x0000_s1096" style="width:5866;height:13850;left:15734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rect id="_x0000_s1097" style="width:5863;height:13831;left:9178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98" type="#_x0000_t5" style="width:4194;height:18139;left:4195;position:absolute;top:605;v-text-anchor:middle" fillcolor="#ffdc9c" stroked="t" strokecolor="#bf9000" strokeweight="1.5pt">
                  <v:fill rotate="t" colors="0 #ffdc9c;0.5 #ffd68e;1 #ffd479" focus="100%" type="gradient">
                    <o:fill v:ext="view" type="gradientUnscaled"/>
                  </v:fill>
                </v:shape>
                <v:oval id="_x0000_s1099" style="width:4210;height:21600;position:absolute;v-text-anchor:middle" fillcolor="#f7bca4" stroked="t" strokecolor="#ed7d31" strokeweight="1.5pt">
                  <v:fill rotate="t" colors="0 #f7bca4;0.5 #f4b195;1 #f7a581" focus="100%" type="gradient">
                    <o:fill v:ext="view" type="gradientUnscaled"/>
                  </v:fill>
                </v:oval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4353466</wp:posOffset>
                </wp:positionH>
                <wp:positionV relativeFrom="paragraph">
                  <wp:posOffset>337176</wp:posOffset>
                </wp:positionV>
                <wp:extent cx="2135874" cy="436349"/>
                <wp:effectExtent l="0" t="0" r="17145" b="20955"/>
                <wp:wrapNone/>
                <wp:docPr id="7175" name="مجموعة 71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35874" cy="436349"/>
                          <a:chOff x="0" y="0"/>
                          <a:chExt cx="2135874" cy="436349"/>
                        </a:xfrm>
                      </wpg:grpSpPr>
                      <wps:wsp xmlns:wps="http://schemas.microsoft.com/office/word/2010/wordprocessingShape">
                        <wps:cNvPr id="7170" name="مستطيل 7170"/>
                        <wps:cNvSpPr/>
                        <wps:spPr>
                          <a:xfrm>
                            <a:off x="1555844" y="88710"/>
                            <a:ext cx="580030" cy="279779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1" name="مستطيل 7171"/>
                        <wps:cNvSpPr/>
                        <wps:spPr>
                          <a:xfrm>
                            <a:off x="907576" y="88710"/>
                            <a:ext cx="579755" cy="2794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3" name="مثلث متساوي الساقين 7173"/>
                        <wps:cNvSpPr/>
                        <wps:spPr>
                          <a:xfrm>
                            <a:off x="414835" y="12226"/>
                            <a:ext cx="414674" cy="366442"/>
                          </a:xfrm>
                          <a:prstGeom prst="triangle">
                            <a:avLst/>
                          </a:prstGeom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74" name="شكل بيضاوي 7174"/>
                        <wps:cNvSpPr/>
                        <wps:spPr>
                          <a:xfrm>
                            <a:off x="0" y="0"/>
                            <a:ext cx="416257" cy="436349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175" o:spid="_x0000_s1100" style="width:169.53pt;height:36.01pt;margin-top:26.55pt;margin-left:342.79pt;mso-wrap-distance-bottom:0;mso-wrap-distance-left:9pt;mso-wrap-distance-right:9pt;mso-wrap-distance-top:0;position:absolute;z-index:251781120" coordorigin="0,0" coordsize="21600,21600">
                <v:rect id="_x0000_s1101" style="width:5866;height:13850;left:15734;position:absolute;top:4391;v-text-anchor:middle" fillcolor="#a3c4ff" stroked="t" strokecolor="#4a7dbb" strokeweight="1.5pt">
                  <v:fill rotate="t" angle="180" colors="0 #a3c4ff;22938f #bfd3fd;1 #e4ebff" focus="100%" type="gradient"/>
                  <v:shadow on="t" type="perspective" color="black" opacity="24929f" origin=",0.5" offset="0,1.57pt"/>
                </v:rect>
                <v:rect id="_x0000_s1102" style="width:5863;height:13831;left:9178;position:absolute;top:4391;v-text-anchor:middle" fillcolor="#b1cbe9" stroked="t" strokecolor="#5b9bd5" strokeweight="1.5pt">
                  <v:fill rotate="t" colors="0 #b1cbe9;0.5 #a3c1e4;1 #92b9e4" focus="100%" type="gradient">
                    <o:fill v:ext="view" type="gradientUnscaled"/>
                  </v:fill>
                </v:rect>
                <v:shape id="_x0000_s1103" type="#_x0000_t5" style="width:4194;height:18139;left:4195;position:absolute;top:605;v-text-anchor:middle" fillcolor="#cab4e8" stroked="t" strokecolor="#5f497a" strokeweight="1.5pt">
                  <v:fill rotate="t" angle="180" colors="0 #cab4e8;22938f #d7cced;1 #eeeaf9" focus="100%" type="gradient"/>
                  <v:shadow on="t" type="perspective" color="black" opacity="24929f" origin=",0.5" offset="0,1.57pt"/>
                </v:shape>
                <v:oval id="_x0000_s1104" style="width:4210;height:21600;position:absolute;v-text-anchor:middle" fillcolor="#ffa2a2" stroked="t" strokecolor="#be4b48" strokeweight="1.5pt">
                  <v:fill rotate="t" angle="180" colors="0 #ffa2a2;22938f #ffbebe;1 #ffe4e4" focus="100%" type="gradient"/>
                  <v:shadow on="t" type="perspective" color="black" opacity="24929f" origin=",0.5" offset="0,1.57pt"/>
                </v:oval>
              </v:group>
            </w:pict>
          </mc:Fallback>
        </mc:AlternateContent>
      </w:r>
    </w:p>
    <w:p w:rsidR="00B206CE" w:rsidRPr="00B206CE" w:rsidP="00B206CE" w14:paraId="33270B32" w14:textId="099B3523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</w:p>
    <w:p w:rsidR="00B206CE" w:rsidRPr="00B206CE" w:rsidP="00B206CE" w14:paraId="7BE54A56" w14:textId="5525011F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</w:p>
    <w:p w:rsidR="00B206CE" w:rsidRPr="00B206CE" w:rsidP="00B206CE" w14:paraId="2661C8E5" w14:textId="60D2A7E5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-10604</wp:posOffset>
                </wp:positionH>
                <wp:positionV relativeFrom="paragraph">
                  <wp:posOffset>82133</wp:posOffset>
                </wp:positionV>
                <wp:extent cx="3586290" cy="2164080"/>
                <wp:effectExtent l="19050" t="19050" r="14605" b="26670"/>
                <wp:wrapNone/>
                <wp:docPr id="7190" name="مستطيل 7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6290" cy="2164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244C" w:rsidRPr="007E043C" w:rsidP="0012244C" w14:textId="358A6C94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="0023355C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إذا تكرر النمط أدناه   3   مرات 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أخرى ،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فكم سيكون عدد جميع الدوائر فيه ؟</w:t>
                            </w:r>
                          </w:p>
                          <w:p w:rsidR="0012244C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A96472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12244C" w:rsidRPr="00D61126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D61126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RPr="00B206CE" w:rsidP="0012244C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2244C" w:rsidP="0012244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190" o:spid="_x0000_s1105" type="#_x0000_t202" style="width:282.39pt;height:170.4pt;margin-top:6.47pt;margin-left:-0.8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2.25pt">
                <v:textbox>
                  <w:txbxContent>
                    <w:p w:rsidR="0012244C" w:rsidRPr="007E043C" w:rsidP="0012244C" w14:paraId="4CD03D05" w14:textId="358A6C94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 w:rsidR="0023355C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إذا تكرر النمط أدناه   3   مرات </w:t>
                      </w:r>
                      <w:r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أخرى ،</w:t>
                      </w:r>
                      <w:r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فكم سيكون عدد جميع الدوائر فيه ؟</w:t>
                      </w:r>
                    </w:p>
                    <w:p w:rsidR="0012244C" w:rsidP="0012244C" w14:paraId="6BC1CC05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12244C" w:rsidRPr="00A96472" w:rsidP="0012244C" w14:paraId="04BCC88B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12244C" w:rsidRPr="00D61126" w:rsidP="0012244C" w14:paraId="59661F30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12244C" w:rsidRPr="00D61126" w:rsidP="0012244C" w14:paraId="3DC75219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22A564DF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3E1B860B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12244C" w:rsidRPr="00B206CE" w:rsidP="0012244C" w14:paraId="40F23554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12244C" w:rsidP="0012244C" w14:paraId="26F4AF7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126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3643952</wp:posOffset>
                </wp:positionH>
                <wp:positionV relativeFrom="paragraph">
                  <wp:posOffset>75309</wp:posOffset>
                </wp:positionV>
                <wp:extent cx="2993551" cy="2164592"/>
                <wp:effectExtent l="19050" t="19050" r="16510" b="26670"/>
                <wp:wrapNone/>
                <wp:docPr id="7181" name="مستطيل 7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93551" cy="21645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1126" w:rsidRPr="007E043C" w:rsidP="008A1126" w14:textId="598B8A3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2244C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هل للأشكال التالية محور تماثل أم </w:t>
                            </w:r>
                            <w:r w:rsidR="0012244C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لا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2244C">
                              <w:rPr>
                                <w:rFonts w:asciiTheme="minorHAnsi" w:eastAsiaTheme="minorHAnsi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  <w:p w:rsidR="008A1126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A96472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8A1126" w:rsidRPr="00D61126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D61126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RPr="00B206CE" w:rsidP="008A1126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A1126" w:rsidP="008A1126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181" o:spid="_x0000_s1106" type="#_x0000_t202" style="width:235.71pt;height:170.44pt;margin-top:5.93pt;margin-left:286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5216" fillcolor="white" stroked="t" strokecolor="black" strokeweight="2.25pt">
                <v:textbox>
                  <w:txbxContent>
                    <w:p w:rsidR="008A1126" w:rsidRPr="007E043C" w:rsidP="008A1126" w14:paraId="0F96ADB9" w14:textId="598B8A38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2244C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هل للأشكال التالية محور تماثل أم </w:t>
                      </w:r>
                      <w:r w:rsidR="0012244C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لا</w:t>
                      </w:r>
                      <w:r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2244C">
                        <w:rPr>
                          <w:rFonts w:asciiTheme="minorHAnsi" w:eastAsiaTheme="minorHAnsi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8A1126" w:rsidP="008A1126" w14:paraId="229352B9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A1126" w:rsidRPr="00A96472" w:rsidP="008A1126" w14:paraId="08D945BF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8A1126" w:rsidRPr="00D61126" w:rsidP="008A1126" w14:paraId="12556F41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8A1126" w:rsidRPr="00D61126" w:rsidP="008A1126" w14:paraId="7299D34C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124BFDC7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085375D1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A1126" w:rsidRPr="00B206CE" w:rsidP="008A1126" w14:paraId="04DB8116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8A1126" w:rsidP="008A1126" w14:paraId="73F3D84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06CE" w:rsidRPr="00B206CE" w:rsidP="00B206CE" w14:paraId="1064B237" w14:textId="1F1649C7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1740090</wp:posOffset>
                </wp:positionH>
                <wp:positionV relativeFrom="paragraph">
                  <wp:posOffset>274339</wp:posOffset>
                </wp:positionV>
                <wp:extent cx="1626292" cy="341113"/>
                <wp:effectExtent l="0" t="0" r="12065" b="2095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26292" cy="341113"/>
                          <a:chOff x="212394" y="0"/>
                          <a:chExt cx="1626292" cy="34111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12394" y="0"/>
                            <a:ext cx="1626292" cy="340995"/>
                            <a:chOff x="-61986" y="0"/>
                            <a:chExt cx="1528250" cy="340995"/>
                          </a:xfrm>
                        </wpg:grpSpPr>
                        <wpg:grpSp>
                          <wpg:cNvPr id="7191" name="مجموعة 7191"/>
                          <wpg:cNvGrpSpPr/>
                          <wpg:grpSpPr>
                            <a:xfrm>
                              <a:off x="-61986" y="0"/>
                              <a:ext cx="1528250" cy="340995"/>
                              <a:chOff x="606587" y="61415"/>
                              <a:chExt cx="1528917" cy="341071"/>
                            </a:xfrm>
                          </wpg:grpSpPr>
                          <wps:wsp xmlns:wps="http://schemas.microsoft.com/office/word/2010/wordprocessingShape">
                            <wps:cNvPr id="7195" name="مستطيل 7195"/>
                            <wps:cNvSpPr/>
                            <wps:spPr>
                              <a:xfrm>
                                <a:off x="1856095" y="88689"/>
                                <a:ext cx="279409" cy="279779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 xmlns:wps="http://schemas.microsoft.com/office/word/2010/wordprocessingShape">
                            <wps:cNvPr id="7196" name="مستطيل 7196"/>
                            <wps:cNvSpPr/>
                            <wps:spPr>
                              <a:xfrm>
                                <a:off x="606587" y="95907"/>
                                <a:ext cx="272239" cy="2794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 xmlns:wps="http://schemas.microsoft.com/office/word/2010/wordprocessingShape">
                            <wps:cNvPr id="7198" name="شكل بيضاوي 7198"/>
                            <wps:cNvSpPr/>
                            <wps:spPr>
                              <a:xfrm>
                                <a:off x="1535518" y="61415"/>
                                <a:ext cx="266007" cy="341071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19050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7199" name="شكل بيضاوي 7199"/>
                          <wps:cNvSpPr/>
                          <wps:spPr>
                            <a:xfrm>
                              <a:off x="567804" y="0"/>
                              <a:ext cx="265870" cy="340995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ED7D31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ED7D31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19050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38" name="شكل بيضاوي 38"/>
                        <wps:cNvSpPr/>
                        <wps:spPr>
                          <a:xfrm>
                            <a:off x="559558" y="118"/>
                            <a:ext cx="282902" cy="3409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ED7D31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ED7D31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0" o:spid="_x0000_s1107" style="width:129pt;height:28.51pt;margin-top:21.6pt;margin-left:137.01pt;mso-height-percent:0;mso-height-relative:margin;mso-width-percent:0;mso-width-relative:margin;mso-wrap-distance-bottom:0;mso-wrap-distance-left:9pt;mso-wrap-distance-right:9pt;mso-wrap-distance-top:0;position:absolute;z-index:251805696" coordorigin="2820,0" coordsize="21600,21600">
                <v:group id="_x0000_s1108" style="width:21600;height:21593;left:2821;position:absolute" coordorigin="-876,0" coordsize="21600,21600">
                  <v:group id="_x0000_s1109" style="width:21600;height:21600;left:-876;position:absolute" coordorigin="8569,3889" coordsize="21600,21600">
                    <v:rect id="_x0000_s1110" style="width:3947;height:17718;left:26222;position:absolute;top:5617;v-text-anchor:middle" fillcolor="#b1cbe9" stroked="t" strokecolor="#5b9bd5" strokeweight="1.5pt">
                      <v:fill rotate="t" colors="0 #b1cbe9;0.5 #a3c1e4;1 #92b9e4" focus="100%" type="gradient">
                        <o:fill v:ext="view" type="gradientUnscaled"/>
                      </v:fill>
                    </v:rect>
                    <v:rect id="_x0000_s1111" style="width:3846;height:17694;left:8570;position:absolute;top:6074;v-text-anchor:middle" fillcolor="#b1cbe9" stroked="t" strokecolor="#5b9bd5" strokeweight="1.5pt">
                      <v:fill rotate="t" colors="0 #b1cbe9;0.5 #a3c1e4;1 #92b9e4" focus="100%" type="gradient">
                        <o:fill v:ext="view" type="gradientUnscaled"/>
                      </v:fill>
                    </v:rect>
                    <v:oval id="_x0000_s1112" style="width:3758;height:21600;left:21693;position:absolute;top:3889;v-text-anchor:middle" fillcolor="#f7bca4" stroked="t" strokecolor="#ed7d31" strokeweight="1.5pt">
                      <v:fill rotate="t" colors="0 #f7bca4;0.5 #f4b195;1 #f7a581" focus="100%" type="gradient">
                        <o:fill v:ext="view" type="gradientUnscaled"/>
                      </v:fill>
                    </v:oval>
                  </v:group>
                  <v:oval id="_x0000_s1113" style="width:3758;height:21600;left:8025;position:absolute;v-text-anchor:middle" fillcolor="#f7bca4" stroked="t" strokecolor="#ed7d31" strokeweight="1.5pt">
                    <v:fill rotate="t" colors="0 #f7bca4;0.5 #f4b195;1 #f7a581" focus="100%" type="gradient">
                      <o:fill v:ext="view" type="gradientUnscaled"/>
                    </v:fill>
                  </v:oval>
                </v:group>
                <v:oval id="_x0000_s1114" style="width:3757;height:21593;left:7432;position:absolute;top:7;v-text-anchor:middle" fillcolor="#f7bca4" stroked="t" strokecolor="#ed7d31" strokeweight="1.5pt">
                  <v:fill rotate="t" colors="0 #f7bca4;0.5 #f4b195;1 #f7a581" focus="100%" type="gradient">
                    <o:fill v:ext="view" type="gradientUnscaled"/>
                  </v:fill>
                </v:oval>
              </v:group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4954137</wp:posOffset>
                </wp:positionH>
                <wp:positionV relativeFrom="paragraph">
                  <wp:posOffset>171981</wp:posOffset>
                </wp:positionV>
                <wp:extent cx="27296" cy="1467134"/>
                <wp:effectExtent l="0" t="0" r="30480" b="19050"/>
                <wp:wrapNone/>
                <wp:docPr id="7188" name="رابط مستقيم 71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7296" cy="14671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188" o:spid="_x0000_s1115" style="mso-wrap-distance-bottom:0;mso-wrap-distance-left:9pt;mso-wrap-distance-right:9pt;mso-wrap-distance-top:0;position:absolute;v-text-anchor:top;z-index:251799552" from="390.09pt,13.54pt" to="392.24pt,129.06pt" fillcolor="this" stroked="t" strokecolor="black" strokeweight="0.75pt"/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3977791</wp:posOffset>
                </wp:positionH>
                <wp:positionV relativeFrom="paragraph">
                  <wp:posOffset>287428</wp:posOffset>
                </wp:positionV>
                <wp:extent cx="614149" cy="859809"/>
                <wp:effectExtent l="19050" t="19050" r="52705" b="54610"/>
                <wp:wrapNone/>
                <wp:docPr id="7186" name="برق 71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149" cy="859809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برق 7186" o:spid="_x0000_s1116" type="#_x0000_t73" style="width:48.36pt;height:67.7pt;margin-top:22.63pt;margin-left:313.21pt;mso-wrap-distance-bottom:0;mso-wrap-distance-left:9pt;mso-wrap-distance-right:9pt;mso-wrap-distance-top:0;position:absolute;v-text-anchor:middle;z-index:251795456" fillcolor="white" stroked="t" strokecolor="#c0504d" strokeweight="2pt"/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5165678</wp:posOffset>
                </wp:positionH>
                <wp:positionV relativeFrom="paragraph">
                  <wp:posOffset>171981</wp:posOffset>
                </wp:positionV>
                <wp:extent cx="743537" cy="320723"/>
                <wp:effectExtent l="0" t="0" r="0" b="3175"/>
                <wp:wrapNone/>
                <wp:docPr id="7184" name="مربع نص 71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4AC43C4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4" o:spid="_x0000_s1117" type="#_x0000_t202" style="width:58.55pt;height:25.25pt;margin-top:13.54pt;margin-left:406.75pt;mso-height-percent:0;mso-height-relative:margin;mso-width-percent:0;mso-width-relative:margin;mso-wrap-distance-bottom:0;mso-wrap-distance-left:9pt;mso-wrap-distance-right:9pt;mso-wrap-distance-top:0;position:absolute;v-text-anchor:top;z-index:251791360" filled="f" fillcolor="this" stroked="f">
                <v:textbox>
                  <w:txbxContent>
                    <w:p w:rsidR="0012244C" w:rsidRPr="0012244C" w:rsidP="0012244C" w14:paraId="363E7A19" w14:textId="4AC43C49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lang w:val="ar-SA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noProof/>
                          <w:color w:val="000000"/>
                          <w:sz w:val="20"/>
                          <w:szCs w:val="20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5881351</wp:posOffset>
                </wp:positionH>
                <wp:positionV relativeFrom="paragraph">
                  <wp:posOffset>109845</wp:posOffset>
                </wp:positionV>
                <wp:extent cx="600501" cy="559559"/>
                <wp:effectExtent l="19050" t="0" r="47625" b="31115"/>
                <wp:wrapNone/>
                <wp:docPr id="7182" name="قلب 7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501" cy="559559"/>
                        </a:xfrm>
                        <a:prstGeom prst="hear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لب 7182" o:spid="_x0000_s1118" style="width:47.28pt;height:44.06pt;margin-top:8.65pt;margin-left:463.1pt;mso-wrap-distance-bottom:0;mso-wrap-distance-left:9pt;mso-wrap-distance-right:9pt;mso-wrap-distance-top:0;position:absolute;v-text-anchor:middle;z-index:251787264" coordsize="21600,21600" path="m10800,5400c15300,-7200,32850,5400,10800,21600l10800,21600c-11250,5400,6300,-7200,10800,5400xe" fillcolor="white" stroked="t" strokecolor="#4bacc6" strokeweight="1.5pt"/>
            </w:pict>
          </mc:Fallback>
        </mc:AlternateContent>
      </w:r>
    </w:p>
    <w:p w:rsidR="00B206CE" w:rsidRPr="00B206CE" w:rsidP="00B206CE" w14:paraId="0215A43A" w14:textId="0BE67807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</w:p>
    <w:p w:rsidR="00B206CE" w:rsidP="00B206CE" w14:paraId="1349FA0C" w14:textId="5C18FE06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4980806</wp:posOffset>
                </wp:positionH>
                <wp:positionV relativeFrom="paragraph">
                  <wp:posOffset>150940</wp:posOffset>
                </wp:positionV>
                <wp:extent cx="1635741" cy="0"/>
                <wp:effectExtent l="0" t="0" r="0" b="0"/>
                <wp:wrapNone/>
                <wp:docPr id="7189" name="رابط مستقيم 7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6357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189" o:spid="_x0000_s1119" style="mso-wrap-distance-bottom:0;mso-wrap-distance-left:9pt;mso-wrap-distance-right:9pt;mso-wrap-distance-top:0;position:absolute;v-text-anchor:top;z-index:251801600" from="392.19pt,11.89pt" to="520.99pt,11.89pt" fillcolor="this" stroked="t" strokecolor="black" strokeweight="0.75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5928767</wp:posOffset>
                </wp:positionH>
                <wp:positionV relativeFrom="paragraph">
                  <wp:posOffset>333347</wp:posOffset>
                </wp:positionV>
                <wp:extent cx="607326" cy="648269"/>
                <wp:effectExtent l="19050" t="0" r="21590" b="38100"/>
                <wp:wrapNone/>
                <wp:docPr id="7183" name="سهم: لأسفل 7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326" cy="648269"/>
                        </a:xfrm>
                        <a:prstGeom prst="downArrow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: لأسفل 7183" o:spid="_x0000_s1120" type="#_x0000_t67" style="width:47.82pt;height:51.04pt;margin-top:26.25pt;margin-left:466.83pt;mso-wrap-distance-bottom:0;mso-wrap-distance-left:9pt;mso-wrap-distance-right:9pt;mso-wrap-distance-top:0;position:absolute;v-text-anchor:middle;z-index:251789312" adj="11482" fillcolor="white" stroked="t" strokecolor="#7030a0" strokeweight="1.5pt"/>
            </w:pict>
          </mc:Fallback>
        </mc:AlternateContent>
      </w:r>
    </w:p>
    <w:p w:rsidR="00C127AA" w:rsidRPr="00B206CE" w:rsidP="00B206CE" w14:paraId="180A61F3" w14:textId="45D60A97">
      <w:pPr>
        <w:bidi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en-US" w:eastAsia="en-US" w:bidi="ar-S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2620816</wp:posOffset>
                </wp:positionH>
                <wp:positionV relativeFrom="paragraph">
                  <wp:posOffset>374678</wp:posOffset>
                </wp:positionV>
                <wp:extent cx="1704975" cy="518615"/>
                <wp:effectExtent l="19050" t="0" r="47625" b="34290"/>
                <wp:wrapNone/>
                <wp:docPr id="1697793783" name="وسيلة شرح على شكل سحاب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518615"/>
                        </a:xfrm>
                        <a:prstGeom prst="cloudCallout">
                          <a:avLst>
                            <a:gd name="adj1" fmla="val -17402"/>
                            <a:gd name="adj2" fmla="val 38542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66F3" w:rsidRPr="00D61126" w:rsidP="009366F3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دعواتي لك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باتوفيق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21" o:spid="_x0000_s1121" type="#_x0000_t106" style="width:134.25pt;height:40.84pt;margin-top:29.5pt;margin-left:206.3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7744" adj="19683,14208" fillcolor="white" stroked="t" strokecolor="#70ad47" strokeweight="1pt">
                <v:textbox>
                  <w:txbxContent>
                    <w:p w:rsidR="009366F3" w:rsidRPr="00D61126" w:rsidP="009366F3" w14:paraId="75426EF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>دعواتي لك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>م</w:t>
                      </w: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44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4101455</wp:posOffset>
                </wp:positionH>
                <wp:positionV relativeFrom="paragraph">
                  <wp:posOffset>149490</wp:posOffset>
                </wp:positionV>
                <wp:extent cx="743537" cy="320723"/>
                <wp:effectExtent l="0" t="0" r="0" b="3175"/>
                <wp:wrapNone/>
                <wp:docPr id="7187" name="مربع نص 7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7" o:spid="_x0000_s1122" type="#_x0000_t202" style="width:58.55pt;height:25.25pt;margin-top:11.77pt;margin-left:322.95pt;mso-height-percent:0;mso-height-relative:margin;mso-width-percent:0;mso-width-relative:margin;mso-wrap-distance-bottom:0;mso-wrap-distance-left:9pt;mso-wrap-distance-right:9pt;mso-wrap-distance-top:0;position:absolute;v-text-anchor:top;z-index:251797504" filled="f" fillcolor="this" stroked="f">
                <v:textbox>
                  <w:txbxContent>
                    <w:p w:rsidR="0012244C" w:rsidRPr="0012244C" w:rsidP="0012244C" w14:paraId="340856E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lang w:val="ar-SA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noProof/>
                          <w:color w:val="000000"/>
                          <w:sz w:val="20"/>
                          <w:szCs w:val="20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5247810</wp:posOffset>
                </wp:positionH>
                <wp:positionV relativeFrom="paragraph">
                  <wp:posOffset>169545</wp:posOffset>
                </wp:positionV>
                <wp:extent cx="743537" cy="320723"/>
                <wp:effectExtent l="0" t="0" r="0" b="3175"/>
                <wp:wrapNone/>
                <wp:docPr id="7185" name="مربع نص 7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3537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244C" w:rsidRPr="0012244C" w:rsidP="0012244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noProof/>
                                <w:color w:val="000000"/>
                                <w:sz w:val="20"/>
                                <w:szCs w:val="20"/>
                                <w:rtl/>
                                <w:lang w:val="ar-SA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185" o:spid="_x0000_s1123" type="#_x0000_t202" style="width:58.55pt;height:25.25pt;margin-top:13.35pt;margin-left:413.21pt;mso-height-percent:0;mso-height-relative:margin;mso-width-percent:0;mso-width-relative:margin;mso-wrap-distance-bottom:0;mso-wrap-distance-left:9pt;mso-wrap-distance-right:9pt;mso-wrap-distance-top:0;position:absolute;v-text-anchor:top;z-index:251793408" filled="f" fillcolor="this" stroked="f">
                <v:textbox>
                  <w:txbxContent>
                    <w:p w:rsidR="0012244C" w:rsidRPr="0012244C" w:rsidP="0012244C" w14:paraId="19A80F3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0"/>
                          <w:szCs w:val="20"/>
                          <w:lang w:val="ar-SA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noProof/>
                          <w:color w:val="000000"/>
                          <w:sz w:val="20"/>
                          <w:szCs w:val="20"/>
                          <w:rtl/>
                          <w:lang w:val="ar-SA" w:eastAsia="en-US" w:bidi="ar-SA"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02B72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1336590</wp:posOffset>
                </wp:positionV>
                <wp:extent cx="6638925" cy="1790700"/>
                <wp:effectExtent l="19050" t="19050" r="28575" b="1905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89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1193" w:rsidRPr="00661193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7E043C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61193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سُحبت بطاقة تحمل حرفًا بشكل </w:t>
                            </w:r>
                            <w:r w:rsidRPr="00661193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عشوائي .</w:t>
                            </w:r>
                            <w:r w:rsidRPr="00661193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أوجدي احتمال كل من الحوادث </w:t>
                            </w:r>
                            <w:r w:rsidRPr="00661193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الآتية ،</w:t>
                            </w:r>
                            <w:r w:rsidRPr="00661193">
                              <w:rPr>
                                <w:rFonts w:asciiTheme="minorHAnsi" w:eastAsiaTheme="minorHAnsi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ثم اكتبي اجابتك في صورة كسر اعتيادي .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 ليس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 )    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)    </w:t>
                            </w:r>
                          </w:p>
                          <w:p w:rsidR="00661193" w:rsidRPr="00661193" w:rsidP="00661193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661193" w:rsidP="00661193" w14:textId="3818A56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bidi/>
                              <w:spacing w:after="200" w:line="276" w:lineRule="auto"/>
                              <w:ind w:left="360" w:hanging="360"/>
                              <w:contextualSpacing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ح </w:t>
                            </w: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 ن</w:t>
                            </w: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61193">
                              <w:rPr>
                                <w:rFonts w:asciiTheme="minorHAnsi" w:eastAsiaTheme="minorEastAsia" w:hAnsiTheme="minorHAnsi" w:cstheme="minorHAnsi"/>
                                <w:color w:val="0070C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</w:t>
                            </w:r>
                          </w:p>
                          <w:p w:rsidR="00661193" w:rsidRPr="007E043C" w:rsidP="00661193" w14:textId="3DA24B5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A96472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661193" w:rsidRPr="00D61126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D61126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RPr="00B206CE" w:rsidP="00661193" w14:textId="77777777">
                            <w:pPr>
                              <w:bidi/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61193" w:rsidP="00661193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" o:spid="_x0000_s1124" type="#_x0000_t202" style="width:522.75pt;height:141pt;margin-top:105.2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2.25pt">
                <v:textbox>
                  <w:txbxContent>
                    <w:p w:rsidR="00661193" w:rsidRPr="00661193" w:rsidP="00661193" w14:paraId="202CA6F4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7E043C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61193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سُحبت بطاقة تحمل حرفًا بشكل </w:t>
                      </w:r>
                      <w:r w:rsidRPr="00661193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>عشوائي .</w:t>
                      </w:r>
                      <w:r w:rsidRPr="00661193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أوجدي احتمال كل من الحوادث </w:t>
                      </w:r>
                      <w:r w:rsidRPr="00661193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الآتية ،</w:t>
                      </w:r>
                      <w:r w:rsidRPr="00661193">
                        <w:rPr>
                          <w:rFonts w:asciiTheme="minorHAnsi" w:eastAsiaTheme="minorHAnsi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ثم اكتبي اجابتك في صورة كسر اعتيادي .</w:t>
                      </w:r>
                    </w:p>
                    <w:p w:rsidR="00661193" w:rsidRPr="00661193" w:rsidP="00661193" w14:paraId="6C0D99FB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ح 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>( ليس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 )    </w:t>
                      </w:r>
                    </w:p>
                    <w:p w:rsidR="00661193" w:rsidRPr="00661193" w:rsidP="00661193" w14:paraId="60D92CFD" w14:textId="77777777">
                      <w:pPr>
                        <w:pStyle w:val="ListParagraph"/>
                        <w:bidi/>
                        <w:spacing w:after="200" w:line="276" w:lineRule="auto"/>
                        <w:ind w:left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17FE8EC5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ح 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( </w:t>
                      </w:r>
                      <w:r>
                        <w:rPr>
                          <w:rFonts w:asciiTheme="minorHAnsi" w:eastAsiaTheme="minorEastAsia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أ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    </w:t>
                      </w:r>
                    </w:p>
                    <w:p w:rsidR="00661193" w:rsidRPr="00661193" w:rsidP="00661193" w14:paraId="1BB7E4C6" w14:textId="77777777">
                      <w:pPr>
                        <w:pStyle w:val="ListParagraph"/>
                        <w:bidi/>
                        <w:spacing w:after="200" w:line="276" w:lineRule="auto"/>
                        <w:ind w:left="72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1193" w:rsidRPr="00661193" w:rsidP="00661193" w14:paraId="069FDB07" w14:textId="3818A56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/>
                        <w:spacing w:after="200" w:line="276" w:lineRule="auto"/>
                        <w:ind w:left="360" w:hanging="360"/>
                        <w:contextualSpacing/>
                        <w:rPr>
                          <w:rFonts w:ascii="Calibri" w:eastAsia="Times New Roman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ح </w:t>
                      </w:r>
                      <w:r>
                        <w:rPr>
                          <w:rFonts w:asciiTheme="minorHAnsi" w:eastAsiaTheme="minorEastAsia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( ن</w:t>
                      </w:r>
                      <w:r>
                        <w:rPr>
                          <w:rFonts w:asciiTheme="minorHAnsi" w:eastAsiaTheme="minorEastAsia" w:hAnsiTheme="minorHAnsi" w:cstheme="minorHAns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61193">
                        <w:rPr>
                          <w:rFonts w:asciiTheme="minorHAnsi" w:eastAsiaTheme="minorEastAsia" w:hAnsiTheme="minorHAnsi" w:cstheme="minorHAnsi"/>
                          <w:color w:val="0070C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</w:t>
                      </w:r>
                    </w:p>
                    <w:p w:rsidR="00661193" w:rsidRPr="007E043C" w:rsidP="00661193" w14:paraId="42A5EBA7" w14:textId="3DA24B59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24E3CE2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61193" w:rsidRPr="00A96472" w:rsidP="00661193" w14:paraId="3E82946D" w14:textId="77777777">
                      <w:pPr>
                        <w:bidi/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661193" w:rsidRPr="00D61126" w:rsidP="00661193" w14:paraId="3284E9D9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661193" w:rsidRPr="00D61126" w:rsidP="00661193" w14:paraId="300BF1EA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554C6DCE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01D62D5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61193" w:rsidRPr="00B206CE" w:rsidP="00661193" w14:paraId="32656DE8" w14:textId="77777777">
                      <w:pPr>
                        <w:bidi/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661193" w:rsidP="00661193" w14:paraId="78361FB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60D"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3788221</wp:posOffset>
                </wp:positionV>
                <wp:extent cx="1704975" cy="942975"/>
                <wp:effectExtent l="19050" t="0" r="47625" b="66675"/>
                <wp:wrapNone/>
                <wp:docPr id="21" name="وسيلة شرح على شكل سحاب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942975"/>
                        </a:xfrm>
                        <a:prstGeom prst="cloudCallout">
                          <a:avLst>
                            <a:gd name="adj1" fmla="val -17402"/>
                            <a:gd name="adj2" fmla="val 385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5D8" w:rsidRPr="00D61126" w:rsidP="004865D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4865D8" w:rsidRPr="00D61126" w:rsidP="004865D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دعواتي لكن </w:t>
                            </w:r>
                            <w:r w:rsidRPr="00D6112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2E74B5" w:themeShade="BF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باتوفيق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على شكل سحابة 21" o:spid="_x0000_s1125" type="#_x0000_t106" style="width:134.25pt;height:74.25pt;margin-top:298.2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2688" adj="18115,8160" fillcolor="white" stroked="t" strokecolor="#f79646" strokeweight="2pt">
                <v:textbox>
                  <w:txbxContent>
                    <w:p w:rsidR="004865D8" w:rsidRPr="00D61126" w:rsidP="004865D8" w14:paraId="5D297A0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4865D8" w:rsidRPr="00D61126" w:rsidP="004865D8" w14:paraId="1B3B6A1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2E74B5" w:themeShade="BF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دعواتي لكن </w:t>
                      </w:r>
                      <w:r w:rsidRPr="00D6112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2E74B5" w:themeShade="BF"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635101">
      <w:headerReference w:type="default" r:id="rId31"/>
      <w:footerReference w:type="default" r:id="rId32"/>
      <w:type w:val="nextPage"/>
      <w:pgSz w:w="11906" w:h="16838"/>
      <w:pgMar w:top="720" w:right="720" w:bottom="720" w:left="720" w:header="57" w:footer="113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60D3851D" w14:textId="77777777">
    <w:pPr>
      <w:pStyle w:val="Footer"/>
      <w:jc w:val="center"/>
    </w:pPr>
  </w:p>
  <w:p w:rsidR="008443FF" w14:paraId="2DA69B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865D8" w:rsidRPr="004865D8" w:rsidP="004865D8" w14:paraId="7F753D3A" w14:textId="77777777">
    <w:pPr>
      <w:tabs>
        <w:tab w:val="center" w:pos="4153"/>
        <w:tab w:val="right" w:pos="8306"/>
      </w:tabs>
      <w:bidi/>
      <w:spacing w:after="0" w:line="240" w:lineRule="auto"/>
      <w:jc w:val="right"/>
      <w:rPr>
        <w:rFonts w:ascii="Calibri" w:eastAsia="Calibri" w:hAnsi="Calibri" w:cs="Arial"/>
        <w:b/>
        <w:bCs/>
        <w:color w:val="2E74B5" w:themeShade="BF"/>
        <w:sz w:val="24"/>
        <w:szCs w:val="24"/>
        <w:lang w:val="en-US" w:eastAsia="en-US" w:bidi="ar-SA"/>
      </w:rPr>
    </w:pPr>
    <w:r>
      <w:rPr>
        <w:rFonts w:asciiTheme="minorHAnsi" w:eastAsiaTheme="minorHAnsi" w:hAnsiTheme="minorHAnsi" w:cstheme="minorBidi" w:hint="cs"/>
        <w:b/>
        <w:bCs/>
        <w:color w:val="2E74B5" w:themeShade="BF"/>
        <w:sz w:val="24"/>
        <w:szCs w:val="24"/>
        <w:rtl/>
        <w:lang w:val="en-US" w:eastAsia="en-US" w:bidi="ar-SA"/>
      </w:rPr>
      <w:t xml:space="preserve">معلمة </w:t>
    </w:r>
    <w:r>
      <w:rPr>
        <w:rFonts w:asciiTheme="minorHAnsi" w:eastAsiaTheme="minorHAnsi" w:hAnsiTheme="minorHAnsi" w:cstheme="minorBidi" w:hint="cs"/>
        <w:b/>
        <w:bCs/>
        <w:color w:val="2E74B5" w:themeShade="BF"/>
        <w:sz w:val="24"/>
        <w:szCs w:val="24"/>
        <w:rtl/>
        <w:lang w:val="en-US" w:eastAsia="en-US" w:bidi="ar-SA"/>
      </w:rPr>
      <w:t>المادة :</w:t>
    </w:r>
    <w:r>
      <w:rPr>
        <w:rFonts w:asciiTheme="minorHAnsi" w:eastAsiaTheme="minorHAnsi" w:hAnsiTheme="minorHAnsi" w:cstheme="minorBidi" w:hint="cs"/>
        <w:b/>
        <w:bCs/>
        <w:color w:val="2E74B5" w:themeShade="BF"/>
        <w:sz w:val="24"/>
        <w:szCs w:val="24"/>
        <w:rtl/>
        <w:lang w:val="en-US" w:eastAsia="en-US" w:bidi="ar-SA"/>
      </w:rPr>
      <w:t xml:space="preserve"> بهزاد طالب بخاري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1277750"/>
      <w:docPartObj>
        <w:docPartGallery w:val="Page Numbers (Top of Page)"/>
        <w:docPartUnique/>
      </w:docPartObj>
    </w:sdtPr>
    <w:sdtContent>
      <w:p w:rsidR="00635101" w14:paraId="7F87790C" w14:textId="6D4B822F">
        <w:pPr>
          <w:tabs>
            <w:tab w:val="center" w:pos="4153"/>
            <w:tab w:val="right" w:pos="8306"/>
          </w:tabs>
          <w:bidi/>
          <w:spacing w:after="0" w:line="240" w:lineRule="auto"/>
          <w:ind w:right="-864"/>
          <w:jc w:val="right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1617600238" name="مجموعة 41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 xmlns:wps="http://schemas.microsoft.com/office/word/2010/wordprocessingShape">
                          <wps:cNvPr id="1312645486" name="AutoShape 4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104801441" name="AutoShape 4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3150080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5101" w14:textId="77777777">
                                <w:pPr>
                                  <w:bidi/>
                                  <w:spacing w:after="200" w:line="276" w:lineRule="auto"/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noProof/>
                                    <w:color w:val="FFFFFF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  <w:t>2</w:t>
                                </w:r>
                                <w:r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noProof/>
                                    <w:color w:val="FFFFFF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مجموعة 41" o:spid="_x0000_i2049" style="width:45pt;height:20.25pt;mso-wrap-distance-bottom:0;mso-wrap-distance-left:0;mso-wrap-distance-right:0;mso-wrap-distance-top:0" coordorigin="15350,38117" coordsize="21600,21600">
                  <v:roundrect id="_x0000_s2050" style="width:21600;height:21600;left:15350;position:absolute;rotation:270;top:38118;v-text-anchor:top" arcsize="10923f" fillcolor="white" stroked="t" strokecolor="#e4be84" strokeweight="0.75pt">
                    <v:stroke joinstyle="round"/>
                  </v:roundrect>
                  <v:roundrect id="_x0000_s2051" style="width:17095;height:19800;left:17602;position:absolute;rotation:270;top:39018;v-text-anchor:top" arcsize="10923f" fillcolor="#e4be84" stroked="t" strokecolor="#e4be84" strokeweight="0.75pt">
                    <v:stroke joinstyle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2" type="#_x0000_t202" style="width:16475;height:16633;left:18300;position:absolute;top:41352;v-text-anchor:top" filled="f" fillcolor="this" stroked="f">
                    <v:textbox inset="0,0,0,0">
                      <w:txbxContent>
                        <w:p w:rsidR="00635101" w14:paraId="27F866AB" w14:textId="77777777">
                          <w:pPr>
                            <w:bidi/>
                            <w:spacing w:after="200" w:line="276" w:lineRule="auto"/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noProof/>
                              <w:color w:val="FFFFFF"/>
                              <w:sz w:val="22"/>
                              <w:szCs w:val="22"/>
                              <w:lang w:val="en-US" w:eastAsia="en-US" w:bidi="ar-SA"/>
                            </w:rPr>
                            <w:t>2</w: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noProof/>
                              <w:color w:val="FFFFFF"/>
                              <w:sz w:val="22"/>
                              <w:szCs w:val="22"/>
                              <w:lang w:val="en-US" w:eastAsia="en-US" w:bidi="ar-SA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  <w:p w:rsidR="00635101" w14:paraId="02646092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40798"/>
    <w:multiLevelType w:val="hybridMultilevel"/>
    <w:tmpl w:val="0A5238C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65E70"/>
    <w:multiLevelType w:val="hybridMultilevel"/>
    <w:tmpl w:val="4A700B22"/>
    <w:lvl w:ilvl="0">
      <w:start w:val="0"/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F4570E6"/>
    <w:multiLevelType w:val="hybridMultilevel"/>
    <w:tmpl w:val="D9ECEE94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EastAsia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64DDB"/>
    <w:multiLevelType w:val="hybridMultilevel"/>
    <w:tmpl w:val="3A261BF4"/>
    <w:lvl w:ilvl="0">
      <w:start w:val="1"/>
      <w:numFmt w:val="decimal"/>
      <w:lvlText w:val="%1."/>
      <w:lvlJc w:val="left"/>
      <w:pPr>
        <w:ind w:left="1069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1E7958"/>
    <w:multiLevelType w:val="hybridMultilevel"/>
    <w:tmpl w:val="D4149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453E4"/>
    <w:multiLevelType w:val="hybridMultilevel"/>
    <w:tmpl w:val="9648D0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B1078"/>
    <w:multiLevelType w:val="hybridMultilevel"/>
    <w:tmpl w:val="D82475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6494B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4460D"/>
    <w:multiLevelType w:val="hybridMultilevel"/>
    <w:tmpl w:val="690EA11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62105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D1E41"/>
    <w:multiLevelType w:val="hybridMultilevel"/>
    <w:tmpl w:val="C5CA89A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AD364F"/>
    <w:multiLevelType w:val="hybridMultilevel"/>
    <w:tmpl w:val="38242336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01B62"/>
    <w:multiLevelType w:val="hybridMultilevel"/>
    <w:tmpl w:val="D2B02C5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7A6A8E"/>
    <w:multiLevelType w:val="hybridMultilevel"/>
    <w:tmpl w:val="17323F4E"/>
    <w:lvl w:ilvl="0">
      <w:start w:val="9"/>
      <w:numFmt w:val="bullet"/>
      <w:lvlText w:val=""/>
      <w:lvlJc w:val="left"/>
      <w:pPr>
        <w:ind w:left="360" w:hanging="360"/>
      </w:pPr>
      <w:rPr>
        <w:rFonts w:ascii="Symbol" w:hAnsi="Symbol" w:eastAsiaTheme="minorHAnsi" w:cstheme="majorBidi" w:hint="default"/>
        <w:sz w:val="28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961C10"/>
    <w:multiLevelType w:val="hybridMultilevel"/>
    <w:tmpl w:val="87CE8F3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0497B"/>
    <w:multiLevelType w:val="hybridMultilevel"/>
    <w:tmpl w:val="6C3235F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5"/>
  </w:num>
  <w:num w:numId="10">
    <w:abstractNumId w:val="1"/>
  </w:num>
  <w:num w:numId="11">
    <w:abstractNumId w:val="6"/>
  </w:num>
  <w:num w:numId="12">
    <w:abstractNumId w:val="2"/>
  </w:num>
  <w:num w:numId="13">
    <w:abstractNumId w:val="13"/>
  </w:num>
  <w:num w:numId="14">
    <w:abstractNumId w:val="16"/>
  </w:num>
  <w:num w:numId="15">
    <w:abstractNumId w:val="12"/>
  </w:num>
  <w:num w:numId="16">
    <w:abstractNumId w:val="0"/>
  </w:num>
  <w:num w:numId="17" w16cid:durableId="5491506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95F62"/>
    <w:rsid w:val="000A16BC"/>
    <w:rsid w:val="000B4026"/>
    <w:rsid w:val="000C123C"/>
    <w:rsid w:val="000C229E"/>
    <w:rsid w:val="000D322C"/>
    <w:rsid w:val="000D52C9"/>
    <w:rsid w:val="000D5544"/>
    <w:rsid w:val="000D557B"/>
    <w:rsid w:val="0011486D"/>
    <w:rsid w:val="0012244C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560D"/>
    <w:rsid w:val="001C7AB3"/>
    <w:rsid w:val="001E5279"/>
    <w:rsid w:val="001E6ACC"/>
    <w:rsid w:val="00204D95"/>
    <w:rsid w:val="002125B7"/>
    <w:rsid w:val="00214DB6"/>
    <w:rsid w:val="00230354"/>
    <w:rsid w:val="0023355C"/>
    <w:rsid w:val="0026564C"/>
    <w:rsid w:val="002761AF"/>
    <w:rsid w:val="0027786D"/>
    <w:rsid w:val="00295C06"/>
    <w:rsid w:val="00295D0E"/>
    <w:rsid w:val="002A5835"/>
    <w:rsid w:val="002A5ED2"/>
    <w:rsid w:val="002C1361"/>
    <w:rsid w:val="002D1381"/>
    <w:rsid w:val="002E58E8"/>
    <w:rsid w:val="002F2868"/>
    <w:rsid w:val="002F729A"/>
    <w:rsid w:val="00356861"/>
    <w:rsid w:val="003956B5"/>
    <w:rsid w:val="003C7602"/>
    <w:rsid w:val="003D419A"/>
    <w:rsid w:val="003D75EE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865D8"/>
    <w:rsid w:val="00491890"/>
    <w:rsid w:val="0049500D"/>
    <w:rsid w:val="00497460"/>
    <w:rsid w:val="004A09A9"/>
    <w:rsid w:val="004C6594"/>
    <w:rsid w:val="004D2263"/>
    <w:rsid w:val="004E22C3"/>
    <w:rsid w:val="004E3592"/>
    <w:rsid w:val="00500910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828FF"/>
    <w:rsid w:val="005842E6"/>
    <w:rsid w:val="00590224"/>
    <w:rsid w:val="005923A3"/>
    <w:rsid w:val="005D7F75"/>
    <w:rsid w:val="005F5DBC"/>
    <w:rsid w:val="00626A2F"/>
    <w:rsid w:val="00635101"/>
    <w:rsid w:val="00641ABE"/>
    <w:rsid w:val="00656834"/>
    <w:rsid w:val="00661193"/>
    <w:rsid w:val="00663D94"/>
    <w:rsid w:val="0067648F"/>
    <w:rsid w:val="006832D9"/>
    <w:rsid w:val="006A0500"/>
    <w:rsid w:val="006A2CF7"/>
    <w:rsid w:val="006B120C"/>
    <w:rsid w:val="006D0AE5"/>
    <w:rsid w:val="006D1239"/>
    <w:rsid w:val="006D5654"/>
    <w:rsid w:val="00716A96"/>
    <w:rsid w:val="00720C67"/>
    <w:rsid w:val="007232EA"/>
    <w:rsid w:val="00724755"/>
    <w:rsid w:val="00731A81"/>
    <w:rsid w:val="00744DE8"/>
    <w:rsid w:val="00747945"/>
    <w:rsid w:val="007649C7"/>
    <w:rsid w:val="0077078A"/>
    <w:rsid w:val="00771044"/>
    <w:rsid w:val="00775487"/>
    <w:rsid w:val="007800C1"/>
    <w:rsid w:val="0079481D"/>
    <w:rsid w:val="007A1238"/>
    <w:rsid w:val="007A2889"/>
    <w:rsid w:val="007B460E"/>
    <w:rsid w:val="007B5967"/>
    <w:rsid w:val="007C0CE7"/>
    <w:rsid w:val="007C3766"/>
    <w:rsid w:val="007C58BD"/>
    <w:rsid w:val="007E043C"/>
    <w:rsid w:val="007F2B6A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A1126"/>
    <w:rsid w:val="008B27BB"/>
    <w:rsid w:val="008B4EAD"/>
    <w:rsid w:val="008B79B1"/>
    <w:rsid w:val="008E2510"/>
    <w:rsid w:val="008E290F"/>
    <w:rsid w:val="008F2C9F"/>
    <w:rsid w:val="008F476D"/>
    <w:rsid w:val="00911396"/>
    <w:rsid w:val="009326A4"/>
    <w:rsid w:val="009366F3"/>
    <w:rsid w:val="009420FD"/>
    <w:rsid w:val="00962D9E"/>
    <w:rsid w:val="009B38CA"/>
    <w:rsid w:val="009C00D9"/>
    <w:rsid w:val="009D7DD6"/>
    <w:rsid w:val="00A13F4F"/>
    <w:rsid w:val="00A26083"/>
    <w:rsid w:val="00A5587A"/>
    <w:rsid w:val="00A57AF0"/>
    <w:rsid w:val="00A57D0B"/>
    <w:rsid w:val="00A604D1"/>
    <w:rsid w:val="00A66256"/>
    <w:rsid w:val="00A66404"/>
    <w:rsid w:val="00A71D68"/>
    <w:rsid w:val="00A84472"/>
    <w:rsid w:val="00A96472"/>
    <w:rsid w:val="00AA1D1E"/>
    <w:rsid w:val="00AA2B1D"/>
    <w:rsid w:val="00AC1088"/>
    <w:rsid w:val="00AC110F"/>
    <w:rsid w:val="00AC3525"/>
    <w:rsid w:val="00AF04E8"/>
    <w:rsid w:val="00AF3F83"/>
    <w:rsid w:val="00B12FC1"/>
    <w:rsid w:val="00B206CE"/>
    <w:rsid w:val="00B2721F"/>
    <w:rsid w:val="00B40866"/>
    <w:rsid w:val="00B607BD"/>
    <w:rsid w:val="00B66CEE"/>
    <w:rsid w:val="00BA3FEB"/>
    <w:rsid w:val="00BB620D"/>
    <w:rsid w:val="00BB7583"/>
    <w:rsid w:val="00BC3CEC"/>
    <w:rsid w:val="00BD0B6E"/>
    <w:rsid w:val="00BE0345"/>
    <w:rsid w:val="00BE257E"/>
    <w:rsid w:val="00BF42B9"/>
    <w:rsid w:val="00C01762"/>
    <w:rsid w:val="00C103F5"/>
    <w:rsid w:val="00C127AA"/>
    <w:rsid w:val="00C13C46"/>
    <w:rsid w:val="00C17402"/>
    <w:rsid w:val="00C273D3"/>
    <w:rsid w:val="00C33EAA"/>
    <w:rsid w:val="00C344CE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215FB"/>
    <w:rsid w:val="00D31F49"/>
    <w:rsid w:val="00D451FC"/>
    <w:rsid w:val="00D5611F"/>
    <w:rsid w:val="00D60482"/>
    <w:rsid w:val="00D61126"/>
    <w:rsid w:val="00D72102"/>
    <w:rsid w:val="00D75304"/>
    <w:rsid w:val="00D762FF"/>
    <w:rsid w:val="00DA4F60"/>
    <w:rsid w:val="00DB455B"/>
    <w:rsid w:val="00DB4FCF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4620D"/>
    <w:rsid w:val="00E66AD1"/>
    <w:rsid w:val="00E73B64"/>
    <w:rsid w:val="00E91A7D"/>
    <w:rsid w:val="00EA3EE9"/>
    <w:rsid w:val="00EA4C7D"/>
    <w:rsid w:val="00F02B72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6AF1"/>
    <w:rsid w:val="00F8751F"/>
    <w:rsid w:val="00F97CEC"/>
    <w:rsid w:val="00FA2000"/>
    <w:rsid w:val="00FB0E2C"/>
    <w:rsid w:val="00FB0E77"/>
    <w:rsid w:val="00FD01C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9CF34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1184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4790E"/>
    <w:pPr>
      <w:ind w:left="720"/>
      <w:contextualSpacing/>
    </w:pPr>
  </w:style>
  <w:style w:type="paragraph" w:styleId="Header">
    <w:name w:val="header"/>
    <w:basedOn w:val="Normal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semiHidden/>
    <w:rsid w:val="00F760D8"/>
  </w:style>
  <w:style w:type="paragraph" w:styleId="Footer">
    <w:name w:val="footer"/>
    <w:basedOn w:val="Normal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F760D8"/>
  </w:style>
  <w:style w:type="paragraph" w:styleId="BalloonText">
    <w:name w:val="Balloon Text"/>
    <w:basedOn w:val="Normal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DefaultParagraphFont"/>
    <w:link w:val="Heading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">
    <w:name w:val="a4"/>
    <w:basedOn w:val="Normal"/>
    <w:next w:val="Header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TableNormal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6A2CF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footer" Target="footer1.xml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jpe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header" Target="header1.xml" /><Relationship Id="rId32" Type="http://schemas.openxmlformats.org/officeDocument/2006/relationships/footer" Target="footer2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04791-554A-4BBD-86FB-A15A26A9B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اختبار</Template>
  <TotalTime>161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فائزه الطويرقي</cp:lastModifiedBy>
  <cp:revision>10</cp:revision>
  <cp:lastPrinted>2023-04-12T19:00:00Z</cp:lastPrinted>
  <dcterms:created xsi:type="dcterms:W3CDTF">2022-04-16T06:58:00Z</dcterms:created>
  <dcterms:modified xsi:type="dcterms:W3CDTF">2024-03-22T12:42:00Z</dcterms:modified>
</cp:coreProperties>
</file>