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Pr="009C1D95" w:rsidRDefault="00F43130">
      <w:pPr>
        <w:rPr>
          <w:rFonts w:cs="AL-Mohanad Bold"/>
          <w:sz w:val="28"/>
          <w:szCs w:val="28"/>
          <w:rtl/>
        </w:rPr>
      </w:pPr>
      <w:r w:rsidRPr="009C1D95">
        <w:rPr>
          <w:rFonts w:cs="AL-Mohanad Bold"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E1038B" wp14:editId="0051B1B5">
                <wp:simplePos x="0" y="0"/>
                <wp:positionH relativeFrom="column">
                  <wp:posOffset>172720</wp:posOffset>
                </wp:positionH>
                <wp:positionV relativeFrom="paragraph">
                  <wp:posOffset>29845</wp:posOffset>
                </wp:positionV>
                <wp:extent cx="809625" cy="638175"/>
                <wp:effectExtent l="0" t="0" r="28575" b="2857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D95" w:rsidRPr="00F43130" w:rsidRDefault="008B193C" w:rsidP="00F43130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٣٢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1038B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13.6pt;margin-top:2.35pt;width:63.7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" fillcolor="white [3201]" strokeweight=".5pt">
                <v:textbox>
                  <w:txbxContent>
                    <w:p w:rsidR="009C1D95" w:rsidRPr="00F43130" w:rsidRDefault="009C1D95" w:rsidP="00F43130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٣٢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979E6" w:rsidRPr="009C1D95" w:rsidRDefault="00C01217" w:rsidP="009C1D95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931159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الأول :</w:t>
      </w:r>
      <w:r w:rsidR="009C1D95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Pr="009C1D95">
        <w:rPr>
          <w:rFonts w:ascii="Traditional Arabic" w:hAnsi="Traditional Arabic" w:cs="AL-Mohanad Bold"/>
          <w:sz w:val="28"/>
          <w:szCs w:val="28"/>
          <w:rtl/>
        </w:rPr>
        <w:t xml:space="preserve"> </w:t>
      </w:r>
      <w:r w:rsidR="00395884" w:rsidRPr="009C1D95">
        <w:rPr>
          <w:rFonts w:ascii="Traditional Arabic" w:hAnsi="Traditional Arabic" w:cs="AL-Mohanad Bold"/>
          <w:sz w:val="28"/>
          <w:szCs w:val="28"/>
          <w:rtl/>
        </w:rPr>
        <w:t>اخت</w:t>
      </w:r>
      <w:r w:rsidR="00395884" w:rsidRPr="009C1D95">
        <w:rPr>
          <w:rFonts w:ascii="Traditional Arabic" w:hAnsi="Traditional Arabic" w:cs="AL-Mohanad Bold" w:hint="cs"/>
          <w:sz w:val="28"/>
          <w:szCs w:val="28"/>
          <w:rtl/>
        </w:rPr>
        <w:t>اري</w:t>
      </w:r>
      <w:r w:rsidRPr="009C1D95">
        <w:rPr>
          <w:rFonts w:ascii="Traditional Arabic" w:hAnsi="Traditional Arabic" w:cs="AL-Mohanad Bold"/>
          <w:sz w:val="28"/>
          <w:szCs w:val="28"/>
          <w:rtl/>
        </w:rPr>
        <w:t xml:space="preserve"> الاجابة الصحيحة للعبارات الآتية :</w:t>
      </w:r>
    </w:p>
    <w:p w:rsidR="00D9603E" w:rsidRPr="009C1D95" w:rsidRDefault="00A979E6" w:rsidP="009C1D95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                       </w:t>
      </w:r>
      <w:r w:rsidR="00C01217" w:rsidRPr="009C1D95">
        <w:rPr>
          <w:rFonts w:ascii="Traditional Arabic" w:hAnsi="Traditional Arabic" w:cs="AL-Mohanad Bold"/>
          <w:sz w:val="28"/>
          <w:szCs w:val="28"/>
          <w:rtl/>
        </w:rPr>
        <w:t>ثم ظلل</w:t>
      </w:r>
      <w:r w:rsidRPr="009C1D95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="00C01217" w:rsidRPr="009C1D95">
        <w:rPr>
          <w:rFonts w:ascii="Traditional Arabic" w:hAnsi="Traditional Arabic" w:cs="AL-Mohanad Bold"/>
          <w:sz w:val="28"/>
          <w:szCs w:val="28"/>
          <w:rtl/>
        </w:rPr>
        <w:t xml:space="preserve"> الإجابة الصحيحة في ورقة التصحيح الآلي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55"/>
        <w:gridCol w:w="11"/>
        <w:gridCol w:w="1941"/>
        <w:gridCol w:w="82"/>
        <w:gridCol w:w="9"/>
        <w:gridCol w:w="362"/>
        <w:gridCol w:w="75"/>
        <w:gridCol w:w="17"/>
        <w:gridCol w:w="2098"/>
        <w:gridCol w:w="183"/>
        <w:gridCol w:w="123"/>
        <w:gridCol w:w="148"/>
        <w:gridCol w:w="220"/>
        <w:gridCol w:w="75"/>
        <w:gridCol w:w="1803"/>
        <w:gridCol w:w="209"/>
        <w:gridCol w:w="82"/>
        <w:gridCol w:w="163"/>
        <w:gridCol w:w="202"/>
        <w:gridCol w:w="69"/>
        <w:gridCol w:w="2366"/>
        <w:gridCol w:w="16"/>
      </w:tblGrid>
      <w:tr w:rsidR="00D00E7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10293" w:type="dxa"/>
            <w:gridSpan w:val="21"/>
            <w:vAlign w:val="center"/>
          </w:tcPr>
          <w:p w:rsidR="00D00E7B" w:rsidRPr="009C1D95" w:rsidRDefault="004D115B" w:rsidP="004D115B">
            <w:pPr>
              <w:pStyle w:val="a7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يريد مازن أن يشتري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٣</w:t>
            </w: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9C1D95">
              <w:rPr>
                <w:rStyle w:val="a8"/>
                <w:rFonts w:ascii="Arial" w:hAnsi="Arial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أقلام</w:t>
            </w: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 ، و كان </w:t>
            </w: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ثمن القلم الواحد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١٠</w:t>
            </w: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9C1D95">
              <w:rPr>
                <w:rStyle w:val="a8"/>
                <w:rFonts w:ascii="Arial" w:hAnsi="Arial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ريالات</w:t>
            </w: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Arial" w:hAnsi="Arial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,</w:t>
            </w: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="Arial" w:hAnsi="Arial" w:cs="AL-Mohanad Bold"/>
                <w:color w:val="000000" w:themeColor="text1"/>
                <w:sz w:val="28"/>
                <w:szCs w:val="28"/>
                <w:rtl/>
              </w:rPr>
              <w:t>فما المبلغ الذي سيدفعه ؟</w:t>
            </w:r>
          </w:p>
        </w:tc>
      </w:tr>
      <w:tr w:rsidR="00C01217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C01217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C01217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ريالات</w:t>
            </w:r>
          </w:p>
        </w:tc>
        <w:tc>
          <w:tcPr>
            <w:tcW w:w="454" w:type="dxa"/>
            <w:gridSpan w:val="3"/>
            <w:vAlign w:val="center"/>
          </w:tcPr>
          <w:p w:rsidR="00C01217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C01217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ريالاً</w:t>
            </w:r>
          </w:p>
        </w:tc>
        <w:tc>
          <w:tcPr>
            <w:tcW w:w="454" w:type="dxa"/>
            <w:gridSpan w:val="3"/>
            <w:vAlign w:val="center"/>
          </w:tcPr>
          <w:p w:rsidR="00C01217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C01217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ريالاً</w:t>
            </w:r>
          </w:p>
        </w:tc>
        <w:tc>
          <w:tcPr>
            <w:tcW w:w="454" w:type="dxa"/>
            <w:gridSpan w:val="3"/>
            <w:vAlign w:val="center"/>
          </w:tcPr>
          <w:p w:rsidR="00C01217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:rsidR="00C01217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ريالاً</w:t>
            </w:r>
          </w:p>
        </w:tc>
      </w:tr>
      <w:tr w:rsidR="00D00E7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10293" w:type="dxa"/>
            <w:gridSpan w:val="21"/>
            <w:vAlign w:val="center"/>
          </w:tcPr>
          <w:p w:rsidR="00D00E7B" w:rsidRPr="009C1D95" w:rsidRDefault="004D115B" w:rsidP="00D35348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أوجدي ناتج ضرب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٢ × ٢٠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؟ </w:t>
            </w:r>
          </w:p>
        </w:tc>
      </w:tr>
      <w:tr w:rsidR="00D00E7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D00E7B" w:rsidRPr="009C1D95" w:rsidRDefault="00D35348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9</w:t>
            </w:r>
            <w:r w:rsidR="004D115B"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٠</w:t>
            </w:r>
          </w:p>
        </w:tc>
        <w:tc>
          <w:tcPr>
            <w:tcW w:w="45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٢٠٠</w:t>
            </w:r>
          </w:p>
        </w:tc>
        <w:tc>
          <w:tcPr>
            <w:tcW w:w="45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١٠٠</w:t>
            </w:r>
          </w:p>
        </w:tc>
        <w:tc>
          <w:tcPr>
            <w:tcW w:w="45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٤٠</w:t>
            </w:r>
          </w:p>
        </w:tc>
      </w:tr>
      <w:tr w:rsidR="00D00E7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10293" w:type="dxa"/>
            <w:gridSpan w:val="21"/>
            <w:vAlign w:val="center"/>
          </w:tcPr>
          <w:p w:rsidR="00D00E7B" w:rsidRPr="009C1D95" w:rsidRDefault="004D115B" w:rsidP="004D115B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يبيع مطعم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٣٠٠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فطيرة كل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يوم ،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فكم فطيرة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يبيع في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٦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أيام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؟</w:t>
            </w:r>
          </w:p>
        </w:tc>
      </w:tr>
      <w:tr w:rsidR="00D00E7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١٥٠٠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فطيرة</w:t>
            </w:r>
          </w:p>
        </w:tc>
        <w:tc>
          <w:tcPr>
            <w:tcW w:w="45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٢٥٠٠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فطيرة</w:t>
            </w:r>
          </w:p>
        </w:tc>
        <w:tc>
          <w:tcPr>
            <w:tcW w:w="45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٣٠٠٠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فطيرة</w:t>
            </w:r>
          </w:p>
        </w:tc>
        <w:tc>
          <w:tcPr>
            <w:tcW w:w="45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١٨٠٠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فطيرة</w:t>
            </w:r>
          </w:p>
        </w:tc>
      </w:tr>
      <w:tr w:rsidR="00D00E7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10293" w:type="dxa"/>
            <w:gridSpan w:val="21"/>
            <w:vAlign w:val="center"/>
          </w:tcPr>
          <w:p w:rsidR="00D00E7B" w:rsidRPr="009C1D95" w:rsidRDefault="004D115B" w:rsidP="00D9603E">
            <w:pPr>
              <w:pStyle w:val="a7"/>
              <w:bidi/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ناتج الضرب مستعملة الحقائق الأساسية </w:t>
            </w:r>
            <w:r w:rsidR="00D35348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والأنماط:</w:t>
            </w:r>
            <w:r w:rsidR="00D9603E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                                                                                   </w:t>
            </w:r>
            <w:r w:rsidRPr="009C1D95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٣×٥=    ،    ٣×٥٠=       ،     ٣×٥٠٠=</w:t>
            </w:r>
          </w:p>
        </w:tc>
      </w:tr>
      <w:tr w:rsidR="00D00E7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D00E7B" w:rsidRPr="009C1D95" w:rsidRDefault="004D115B" w:rsidP="00D35348">
            <w:pPr>
              <w:jc w:val="center"/>
              <w:rPr>
                <w:rStyle w:val="a8"/>
                <w:rFonts w:ascii="Sakkal Majalla" w:hAnsi="Sakkal Majalla" w:cs="Sakkal Majalla"/>
                <w:color w:val="000000" w:themeColor="text1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٢٥ </w:t>
            </w:r>
            <w:r w:rsidRPr="009C1D95">
              <w:rPr>
                <w:rStyle w:val="a8"/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  </w:t>
            </w:r>
            <w:r w:rsidR="00D35348"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1</w:t>
            </w:r>
            <w:r w:rsidRPr="009C1D95">
              <w:rPr>
                <w:rStyle w:val="a8"/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  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٢٥</w:t>
            </w:r>
          </w:p>
        </w:tc>
        <w:tc>
          <w:tcPr>
            <w:tcW w:w="45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١٥٠٠</w:t>
            </w:r>
          </w:p>
        </w:tc>
        <w:tc>
          <w:tcPr>
            <w:tcW w:w="45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D00E7B" w:rsidRPr="009C1D95" w:rsidRDefault="00D35348" w:rsidP="00D35348">
            <w:pPr>
              <w:jc w:val="center"/>
              <w:rPr>
                <w:rStyle w:val="a8"/>
                <w:rFonts w:ascii="Sakkal Majalla" w:hAnsi="Sakkal Majalla" w:cs="Sakkal Majalla"/>
                <w:color w:val="000000" w:themeColor="text1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12</w:t>
            </w:r>
            <w:r w:rsidR="004D115B" w:rsidRPr="009C1D95">
              <w:rPr>
                <w:rStyle w:val="a8"/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 ، </w:t>
            </w:r>
            <w:r w:rsidR="004D115B"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٢٥</w:t>
            </w:r>
            <w:r w:rsidR="004D115B" w:rsidRPr="009C1D95">
              <w:rPr>
                <w:rStyle w:val="a8"/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D115B"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، ١٤</w:t>
            </w:r>
          </w:p>
        </w:tc>
        <w:tc>
          <w:tcPr>
            <w:tcW w:w="45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، 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٤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 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٣٤</w:t>
            </w:r>
          </w:p>
        </w:tc>
      </w:tr>
      <w:tr w:rsidR="00D00E7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10293" w:type="dxa"/>
            <w:gridSpan w:val="21"/>
            <w:vAlign w:val="center"/>
          </w:tcPr>
          <w:p w:rsidR="00D00E7B" w:rsidRPr="009C1D95" w:rsidRDefault="004D115B" w:rsidP="00D35348">
            <w:pPr>
              <w:pStyle w:val="a7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اكتب</w:t>
            </w:r>
            <w:r w:rsidR="00510FFC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ي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العدد المناسب في الفراغ لتصبح الجملة صحيحة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 5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× ..... </w:t>
            </w:r>
            <w:r w:rsidRPr="009C1D95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=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D35348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15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</w:p>
        </w:tc>
      </w:tr>
      <w:tr w:rsidR="00D00E7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D00E7B" w:rsidRPr="009C1D95" w:rsidRDefault="00D35348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5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5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40</w:t>
            </w:r>
          </w:p>
        </w:tc>
        <w:tc>
          <w:tcPr>
            <w:tcW w:w="45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</w:tr>
      <w:tr w:rsidR="004D115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10293" w:type="dxa"/>
            <w:gridSpan w:val="21"/>
            <w:vAlign w:val="center"/>
          </w:tcPr>
          <w:p w:rsidR="004D115B" w:rsidRPr="009C1D95" w:rsidRDefault="004D115B" w:rsidP="004D115B">
            <w:pPr>
              <w:pStyle w:val="a7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</w:rPr>
              <w:t>‌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ناتج الضرب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AD75E0">
              <w:rPr>
                <w:rStyle w:val="a8"/>
                <w:rFonts w:asciiTheme="minorBidi" w:eastAsia="Times New Roman" w:hAnsiTheme="minorBidi" w:cstheme="minorBidi" w:hint="cs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١١</w:t>
            </w:r>
            <w:r w:rsidRPr="00AD75E0">
              <w:rPr>
                <w:rStyle w:val="a8"/>
                <w:rFonts w:asciiTheme="minorBidi" w:eastAsia="Times New Roman" w:hAnsiTheme="minorBidi" w:cstheme="minorBidi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</w:t>
            </w:r>
            <w:r w:rsidRPr="00AD75E0">
              <w:rPr>
                <w:rStyle w:val="a8"/>
                <w:rFonts w:asciiTheme="minorBidi" w:eastAsia="Times New Roman" w:hAnsiTheme="minorBidi" w:cstheme="minorBidi" w:hint="cs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>×</w:t>
            </w:r>
            <w:r w:rsidRPr="00AD75E0">
              <w:rPr>
                <w:rStyle w:val="a8"/>
                <w:rFonts w:asciiTheme="minorBidi" w:eastAsia="Times New Roman" w:hAnsiTheme="minorBidi" w:cstheme="minorBidi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</w:t>
            </w:r>
            <w:r w:rsidRPr="00AD75E0">
              <w:rPr>
                <w:rStyle w:val="a8"/>
                <w:rFonts w:asciiTheme="minorBidi" w:eastAsia="Times New Roman" w:hAnsiTheme="minorBidi" w:cstheme="minorBidi" w:hint="cs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>٢</w:t>
            </w:r>
          </w:p>
        </w:tc>
      </w:tr>
      <w:tr w:rsidR="004D115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16</w:t>
            </w:r>
          </w:p>
        </w:tc>
        <w:tc>
          <w:tcPr>
            <w:tcW w:w="454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454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454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22</w:t>
            </w:r>
          </w:p>
        </w:tc>
      </w:tr>
      <w:tr w:rsidR="004D115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10293" w:type="dxa"/>
            <w:gridSpan w:val="21"/>
            <w:vAlign w:val="center"/>
          </w:tcPr>
          <w:p w:rsidR="004D115B" w:rsidRPr="009C1D95" w:rsidRDefault="004D115B" w:rsidP="004D115B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في غرفة الصف 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٢٦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طاولة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.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إذا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كان على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كل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طاولة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كتابان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. فما عدد الكتب على الطاولات جميعها؟</w:t>
            </w:r>
          </w:p>
        </w:tc>
      </w:tr>
      <w:tr w:rsidR="004D115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٣٠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كتاب</w:t>
            </w:r>
          </w:p>
        </w:tc>
        <w:tc>
          <w:tcPr>
            <w:tcW w:w="454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4D115B" w:rsidRPr="009C1D95" w:rsidRDefault="00AD75E0" w:rsidP="00AD75E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9</w:t>
            </w:r>
            <w:r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5</w:t>
            </w:r>
            <w:r w:rsidR="004D115B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كتاب</w:t>
            </w:r>
          </w:p>
        </w:tc>
        <w:tc>
          <w:tcPr>
            <w:tcW w:w="454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D75E0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٥٢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كتاب</w:t>
            </w:r>
          </w:p>
        </w:tc>
        <w:tc>
          <w:tcPr>
            <w:tcW w:w="454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D75E0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٧٠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كتاب</w:t>
            </w:r>
          </w:p>
        </w:tc>
      </w:tr>
      <w:tr w:rsidR="004D115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10293" w:type="dxa"/>
            <w:gridSpan w:val="21"/>
            <w:vAlign w:val="center"/>
          </w:tcPr>
          <w:p w:rsidR="004D115B" w:rsidRPr="009C1D95" w:rsidRDefault="004D115B" w:rsidP="004D115B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أكملي النمط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١٠٠ ، ٢٠٠ ، ٣٠٠ ، ........ ، ٥٠٠</w:t>
            </w:r>
          </w:p>
        </w:tc>
      </w:tr>
      <w:tr w:rsidR="004D115B" w:rsidRPr="009C1D95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500</w:t>
            </w:r>
          </w:p>
        </w:tc>
        <w:tc>
          <w:tcPr>
            <w:tcW w:w="454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600</w:t>
            </w:r>
          </w:p>
        </w:tc>
        <w:tc>
          <w:tcPr>
            <w:tcW w:w="454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800</w:t>
            </w:r>
          </w:p>
        </w:tc>
        <w:tc>
          <w:tcPr>
            <w:tcW w:w="454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400</w:t>
            </w:r>
          </w:p>
        </w:tc>
      </w:tr>
      <w:tr w:rsidR="004D115B" w:rsidRPr="009C1D95" w:rsidTr="009C1D95">
        <w:trPr>
          <w:jc w:val="center"/>
        </w:trPr>
        <w:tc>
          <w:tcPr>
            <w:tcW w:w="509" w:type="dxa"/>
            <w:gridSpan w:val="2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10254" w:type="dxa"/>
            <w:gridSpan w:val="21"/>
            <w:vAlign w:val="center"/>
          </w:tcPr>
          <w:p w:rsidR="004D115B" w:rsidRPr="009C1D95" w:rsidRDefault="004D115B" w:rsidP="004D115B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ناتج الضرب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 </w:t>
            </w:r>
            <w:r w:rsidRPr="00AD75E0">
              <w:rPr>
                <w:rStyle w:val="a8"/>
                <w:rFonts w:asciiTheme="majorBidi" w:hAnsiTheme="majorBidi" w:cstheme="maj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١٠٣ × ٤</w:t>
            </w:r>
          </w:p>
        </w:tc>
      </w:tr>
      <w:tr w:rsidR="00E81B0D" w:rsidRPr="009C1D95" w:rsidTr="009C1D95">
        <w:trPr>
          <w:jc w:val="center"/>
        </w:trPr>
        <w:tc>
          <w:tcPr>
            <w:tcW w:w="509" w:type="dxa"/>
            <w:gridSpan w:val="2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1952" w:type="dxa"/>
            <w:gridSpan w:val="2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412</w:t>
            </w:r>
          </w:p>
        </w:tc>
        <w:tc>
          <w:tcPr>
            <w:tcW w:w="453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373" w:type="dxa"/>
            <w:gridSpan w:val="4"/>
            <w:vAlign w:val="center"/>
          </w:tcPr>
          <w:p w:rsidR="004D115B" w:rsidRPr="009C1D95" w:rsidRDefault="004D115B" w:rsidP="00AD75E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</w:t>
            </w:r>
            <w:r w:rsidR="00AD75E0">
              <w:rPr>
                <w:rFonts w:cs="AL-Mohanad Bold" w:hint="cs"/>
                <w:sz w:val="28"/>
                <w:szCs w:val="28"/>
                <w:rtl/>
              </w:rPr>
              <w:t>70</w:t>
            </w:r>
          </w:p>
        </w:tc>
        <w:tc>
          <w:tcPr>
            <w:tcW w:w="491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87" w:type="dxa"/>
            <w:gridSpan w:val="3"/>
            <w:vAlign w:val="center"/>
          </w:tcPr>
          <w:p w:rsidR="004D115B" w:rsidRPr="009C1D95" w:rsidRDefault="00AD75E0" w:rsidP="00AD75E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25</w:t>
            </w:r>
            <w:r w:rsidR="004D115B" w:rsidRPr="009C1D95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447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451" w:type="dxa"/>
            <w:gridSpan w:val="3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720</w:t>
            </w:r>
          </w:p>
        </w:tc>
      </w:tr>
      <w:tr w:rsidR="00D00E7B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lastRenderedPageBreak/>
              <w:t>10</w:t>
            </w:r>
          </w:p>
        </w:tc>
        <w:tc>
          <w:tcPr>
            <w:tcW w:w="10243" w:type="dxa"/>
            <w:gridSpan w:val="20"/>
            <w:vAlign w:val="center"/>
          </w:tcPr>
          <w:p w:rsidR="00D00E7B" w:rsidRPr="009C1D95" w:rsidRDefault="004D115B" w:rsidP="004D115B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إذا كان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٧ × ١٩ = ١٣٣</w:t>
            </w:r>
            <w:r w:rsidRPr="009C1D95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 xml:space="preserve"> , 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فما ناتج 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٧٠× ١٩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؟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133</w:t>
            </w:r>
            <w:r w:rsidR="00AD75E0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46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1330</w:t>
            </w:r>
          </w:p>
        </w:tc>
        <w:tc>
          <w:tcPr>
            <w:tcW w:w="443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212</w:t>
            </w:r>
          </w:p>
        </w:tc>
        <w:tc>
          <w:tcPr>
            <w:tcW w:w="43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2120</w:t>
            </w:r>
          </w:p>
        </w:tc>
      </w:tr>
      <w:tr w:rsidR="00D00E7B" w:rsidRPr="009C1D95" w:rsidTr="00EB7393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11</w:t>
            </w:r>
          </w:p>
        </w:tc>
        <w:tc>
          <w:tcPr>
            <w:tcW w:w="10243" w:type="dxa"/>
            <w:gridSpan w:val="20"/>
            <w:vAlign w:val="center"/>
          </w:tcPr>
          <w:p w:rsidR="00D00E7B" w:rsidRPr="009C1D95" w:rsidRDefault="004D115B" w:rsidP="00707F76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قدري ناتج الضرب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0C07B6" w:rsidRPr="00707F76">
              <w:rPr>
                <w:rFonts w:asciiTheme="majorBidi" w:eastAsia="Times New Roman" w:hAnsiTheme="majorBidi" w:cstheme="majorBidi"/>
                <w:noProof/>
                <w:sz w:val="28"/>
                <w:szCs w:val="28"/>
                <w:rtl/>
                <w:lang w:eastAsia="ar-SA"/>
              </w:rPr>
              <w:t>21</w:t>
            </w:r>
            <w:r w:rsidRPr="00707F76">
              <w:rPr>
                <w:rFonts w:asciiTheme="majorBidi" w:eastAsia="Times New Roman" w:hAnsiTheme="majorBidi" w:cstheme="majorBidi"/>
                <w:noProof/>
                <w:sz w:val="28"/>
                <w:szCs w:val="28"/>
                <w:rtl/>
                <w:lang w:eastAsia="ar-SA"/>
              </w:rPr>
              <w:t xml:space="preserve"> × ١١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4D115B" w:rsidP="00707F7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200</w:t>
            </w:r>
          </w:p>
        </w:tc>
        <w:tc>
          <w:tcPr>
            <w:tcW w:w="446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574</w:t>
            </w:r>
          </w:p>
        </w:tc>
        <w:tc>
          <w:tcPr>
            <w:tcW w:w="443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D00E7B" w:rsidRPr="009C1D95" w:rsidRDefault="004D115B" w:rsidP="00707F7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500</w:t>
            </w:r>
          </w:p>
        </w:tc>
        <w:tc>
          <w:tcPr>
            <w:tcW w:w="43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D00E7B" w:rsidRPr="009C1D95" w:rsidRDefault="004D115B" w:rsidP="00707F7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250</w:t>
            </w:r>
          </w:p>
        </w:tc>
      </w:tr>
      <w:tr w:rsidR="00D00E7B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12</w:t>
            </w:r>
          </w:p>
        </w:tc>
        <w:tc>
          <w:tcPr>
            <w:tcW w:w="10243" w:type="dxa"/>
            <w:gridSpan w:val="20"/>
            <w:vAlign w:val="center"/>
          </w:tcPr>
          <w:p w:rsidR="00D00E7B" w:rsidRPr="009C1D95" w:rsidRDefault="00E81B0D" w:rsidP="009C1D95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7D5086" wp14:editId="0286DB02">
                      <wp:simplePos x="0" y="0"/>
                      <wp:positionH relativeFrom="column">
                        <wp:posOffset>3212465</wp:posOffset>
                      </wp:positionH>
                      <wp:positionV relativeFrom="paragraph">
                        <wp:posOffset>67310</wp:posOffset>
                      </wp:positionV>
                      <wp:extent cx="220345" cy="122555"/>
                      <wp:effectExtent l="0" t="0" r="27305" b="10795"/>
                      <wp:wrapNone/>
                      <wp:docPr id="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345" cy="12255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34057B" id="شكل بيضاوي 3" o:spid="_x0000_s1026" style="position:absolute;left:0;text-align:left;margin-left:252.95pt;margin-top:5.3pt;width:17.35pt;height: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4D115B" w:rsidRPr="009C1D95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أي العمليات التالية تجعل هذه الجملة العددية    63           81  = 144 صحيحة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+</w:t>
            </w:r>
          </w:p>
        </w:tc>
        <w:tc>
          <w:tcPr>
            <w:tcW w:w="446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-</w:t>
            </w:r>
          </w:p>
        </w:tc>
        <w:tc>
          <w:tcPr>
            <w:tcW w:w="443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×</w:t>
            </w:r>
          </w:p>
        </w:tc>
        <w:tc>
          <w:tcPr>
            <w:tcW w:w="43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÷</w:t>
            </w:r>
          </w:p>
        </w:tc>
      </w:tr>
      <w:tr w:rsidR="00D00E7B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10243" w:type="dxa"/>
            <w:gridSpan w:val="20"/>
            <w:vAlign w:val="center"/>
          </w:tcPr>
          <w:p w:rsidR="00D00E7B" w:rsidRPr="009C1D95" w:rsidRDefault="006320EA" w:rsidP="006320EA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اوجدي ناتج الضرب للعددين 53  </w:t>
            </w:r>
            <w:r w:rsidRPr="009C1D95">
              <w:rPr>
                <w:rStyle w:val="a8"/>
                <w:rFonts w:ascii="Tahoma" w:eastAsiaTheme="minorEastAsia" w:hAnsi="Tahoma" w:cs="AL-Mohanad Bold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×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  </w:t>
            </w:r>
            <w:r w:rsidRPr="009C1D95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30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6320EA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1590</w:t>
            </w:r>
          </w:p>
        </w:tc>
        <w:tc>
          <w:tcPr>
            <w:tcW w:w="446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D00E7B" w:rsidRPr="009C1D95" w:rsidRDefault="006320EA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83</w:t>
            </w:r>
          </w:p>
        </w:tc>
        <w:tc>
          <w:tcPr>
            <w:tcW w:w="443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D00E7B" w:rsidRPr="009C1D95" w:rsidRDefault="006320EA" w:rsidP="00EB7393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</w:t>
            </w:r>
            <w:r w:rsidR="00EB7393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43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D00E7B" w:rsidRPr="009C1D95" w:rsidRDefault="006320EA" w:rsidP="00707F7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106</w:t>
            </w:r>
            <w:r w:rsidR="00707F76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</w:tr>
      <w:tr w:rsidR="00D00E7B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14</w:t>
            </w:r>
          </w:p>
        </w:tc>
        <w:tc>
          <w:tcPr>
            <w:tcW w:w="10243" w:type="dxa"/>
            <w:gridSpan w:val="20"/>
            <w:vAlign w:val="center"/>
          </w:tcPr>
          <w:p w:rsidR="00D00E7B" w:rsidRPr="009C1D95" w:rsidRDefault="009C1D95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asciiTheme="minorBidi" w:hAnsiTheme="minorBidi" w:cs="AL-Mohanad Bold"/>
                <w:color w:val="000000" w:themeColor="text1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09440" behindDoc="1" locked="0" layoutInCell="1" allowOverlap="1" wp14:anchorId="0C9F910F" wp14:editId="608C9595">
                  <wp:simplePos x="0" y="0"/>
                  <wp:positionH relativeFrom="margin">
                    <wp:posOffset>4184015</wp:posOffset>
                  </wp:positionH>
                  <wp:positionV relativeFrom="margin">
                    <wp:posOffset>-165100</wp:posOffset>
                  </wp:positionV>
                  <wp:extent cx="751840" cy="434340"/>
                  <wp:effectExtent l="0" t="0" r="0" b="0"/>
                  <wp:wrapSquare wrapText="bothSides"/>
                  <wp:docPr id="4" name="صورة 4" descr="https://testmadina.com/Content/UserFiles/Editor/Images/fe60523953ef1aee983201f38d03427d2ab6a6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testmadina.com/Content/UserFiles/Editor/Images/fe60523953ef1aee983201f38d03427d2ab6a6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07B6"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ناتج القسمة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  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28</w:t>
            </w:r>
          </w:p>
        </w:tc>
        <w:tc>
          <w:tcPr>
            <w:tcW w:w="446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24</w:t>
            </w:r>
          </w:p>
        </w:tc>
        <w:tc>
          <w:tcPr>
            <w:tcW w:w="443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43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</w:tr>
      <w:tr w:rsidR="00D00E7B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10243" w:type="dxa"/>
            <w:gridSpan w:val="20"/>
            <w:vAlign w:val="center"/>
          </w:tcPr>
          <w:p w:rsidR="00D00E7B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إذا كان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٧٢ ÷ ٩ = ٨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  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فإن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٧٢٠ ÷ ٩ =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.....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446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80</w:t>
            </w:r>
          </w:p>
        </w:tc>
        <w:tc>
          <w:tcPr>
            <w:tcW w:w="443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800</w:t>
            </w:r>
          </w:p>
        </w:tc>
        <w:tc>
          <w:tcPr>
            <w:tcW w:w="43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8000</w:t>
            </w:r>
          </w:p>
        </w:tc>
      </w:tr>
      <w:tr w:rsidR="00D00E7B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16</w:t>
            </w:r>
          </w:p>
        </w:tc>
        <w:tc>
          <w:tcPr>
            <w:tcW w:w="10243" w:type="dxa"/>
            <w:gridSpan w:val="20"/>
            <w:vAlign w:val="center"/>
          </w:tcPr>
          <w:p w:rsidR="00D00E7B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قرأت سلمى </w:t>
            </w:r>
            <w:r w:rsidRPr="00AD75E0">
              <w:rPr>
                <w:rFonts w:asciiTheme="minorBidi" w:hAnsiTheme="minorBidi" w:cstheme="minorBidi"/>
                <w:sz w:val="28"/>
                <w:szCs w:val="28"/>
                <w:rtl/>
              </w:rPr>
              <w:t>2٥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صفحة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من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كتاب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في 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٥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أيام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إذا كانت تقرأ العدد نفسه كل يوم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 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>فكم صفحة قرأت في اليوم الواحد ؟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46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443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</w:t>
            </w:r>
            <w:r w:rsidR="00EB7393">
              <w:rPr>
                <w:rFonts w:cs="AL-Mohanad Bold" w:hint="cs"/>
                <w:sz w:val="28"/>
                <w:szCs w:val="28"/>
                <w:rtl/>
              </w:rPr>
              <w:t>7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34" w:type="dxa"/>
            <w:gridSpan w:val="3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150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17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قدّري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ناتج القسمة 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١٦١ ÷ ٤ =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9C1D95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46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40</w: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18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وزعت جمعية خيرية مبلغ 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٧٨٤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ريالاً 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بالتساوي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على 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٧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فقراء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فكم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ريالاً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اخذ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كل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فقير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؟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١١٢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sz w:val="28"/>
                <w:szCs w:val="28"/>
                <w:rtl/>
              </w:rPr>
              <w:t>ريال</w:t>
            </w:r>
          </w:p>
        </w:tc>
        <w:tc>
          <w:tcPr>
            <w:tcW w:w="446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220 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>ريال</w: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315 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>ريال</w: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100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 xml:space="preserve"> ريال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19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ماذا نفعل أولاً عند إيجاد ناتج القسمة 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٢٤ ÷ ٢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؟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Style w:val="a8"/>
                <w:rFonts w:asciiTheme="minorBidi" w:hAnsiTheme="minorBidi" w:cs="AL-Mohanad Bold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/>
                <w:sz w:val="28"/>
                <w:szCs w:val="28"/>
                <w:rtl/>
              </w:rPr>
              <w:t>أقسم العشرات</w:t>
            </w:r>
          </w:p>
          <w:p w:rsidR="000C07B6" w:rsidRPr="00AD75E0" w:rsidRDefault="000C07B6" w:rsidP="000C07B6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٢ ÷ ٢</w:t>
            </w:r>
          </w:p>
        </w:tc>
        <w:tc>
          <w:tcPr>
            <w:tcW w:w="446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/>
                <w:sz w:val="28"/>
                <w:szCs w:val="28"/>
                <w:rtl/>
              </w:rPr>
              <w:t xml:space="preserve">أقسم الآحاد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٤ ÷ ٢</w: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/>
                <w:sz w:val="28"/>
                <w:szCs w:val="28"/>
                <w:rtl/>
              </w:rPr>
              <w:t>اطرح الناتج من الآحاد</w: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/>
                <w:sz w:val="28"/>
                <w:szCs w:val="28"/>
                <w:rtl/>
              </w:rPr>
              <w:t>اضيف الناتج الى الاحاد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20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AA417E" w:rsidP="00AA417E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يسمى العدد الذي يتبقى بعد انتهاء عملية القسمة ؟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AA417E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ناتج القسمة</w:t>
            </w:r>
          </w:p>
        </w:tc>
        <w:tc>
          <w:tcPr>
            <w:tcW w:w="446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AA417E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المقسوم</w: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AA417E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المقسوم عليه</w: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AA417E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الباقي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21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ما اسم المجسم الذي ليس له أوجه وليس له أحرف وليس له رؤوس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الهرم</w:t>
            </w:r>
          </w:p>
        </w:tc>
        <w:tc>
          <w:tcPr>
            <w:tcW w:w="446" w:type="dxa"/>
            <w:gridSpan w:val="3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المخروط</w: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الكرة</w: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المكعب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22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22752" behindDoc="0" locked="0" layoutInCell="1" allowOverlap="1" wp14:anchorId="10C48C6E" wp14:editId="5F4C225D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1270</wp:posOffset>
                  </wp:positionV>
                  <wp:extent cx="622300" cy="533400"/>
                  <wp:effectExtent l="0" t="0" r="635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ما نوع الزاوية في الشكل المجاور </w:t>
            </w:r>
          </w:p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EB73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زاوية 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>منفرجة</w:t>
            </w:r>
          </w:p>
        </w:tc>
        <w:tc>
          <w:tcPr>
            <w:tcW w:w="446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EB73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زاوية 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>قائمة</w: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EB73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زاوية 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>حادة</w: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EB73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زاوية 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>مستقيمة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23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23776" behindDoc="0" locked="0" layoutInCell="1" allowOverlap="1" wp14:anchorId="06CF31CA" wp14:editId="55B5CA5A">
                  <wp:simplePos x="2905125" y="8924925"/>
                  <wp:positionH relativeFrom="margin">
                    <wp:posOffset>1268095</wp:posOffset>
                  </wp:positionH>
                  <wp:positionV relativeFrom="margin">
                    <wp:posOffset>-1905</wp:posOffset>
                  </wp:positionV>
                  <wp:extent cx="636270" cy="419100"/>
                  <wp:effectExtent l="0" t="0" r="0" b="0"/>
                  <wp:wrapSquare wrapText="bothSides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ما عدد </w:t>
            </w:r>
            <w:r w:rsidRPr="009C1D95">
              <w:rPr>
                <w:rFonts w:cs="AL-Mohanad Bold" w:hint="cs"/>
                <w:sz w:val="28"/>
                <w:szCs w:val="28"/>
                <w:u w:val="single"/>
                <w:rtl/>
              </w:rPr>
              <w:t xml:space="preserve">الأوجه 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في الشكل المجاور 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0</w:t>
            </w:r>
          </w:p>
        </w:tc>
        <w:tc>
          <w:tcPr>
            <w:tcW w:w="446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24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0C07B6" w:rsidP="009C1D95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color w:val="FF000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24800" behindDoc="1" locked="0" layoutInCell="1" allowOverlap="1" wp14:anchorId="3A20D2D6" wp14:editId="1845240D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0</wp:posOffset>
                  </wp:positionV>
                  <wp:extent cx="679450" cy="342900"/>
                  <wp:effectExtent l="0" t="0" r="6350" b="0"/>
                  <wp:wrapTight wrapText="bothSides">
                    <wp:wrapPolygon edited="0">
                      <wp:start x="0" y="0"/>
                      <wp:lineTo x="0" y="20400"/>
                      <wp:lineTo x="21196" y="20400"/>
                      <wp:lineTo x="21196" y="0"/>
                      <wp:lineTo x="0" y="0"/>
                    </wp:wrapPolygon>
                  </wp:wrapTight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ما اسم الشكل الثلاثي الابعاد الذي يمثله المخطط التالي  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446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اسطوانة</w: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هرم</w: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مخروط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lastRenderedPageBreak/>
              <w:t>25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9C1D95" w:rsidP="009C1D95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25824" behindDoc="1" locked="0" layoutInCell="1" allowOverlap="1" wp14:anchorId="2F84C510" wp14:editId="1388D573">
                  <wp:simplePos x="0" y="0"/>
                  <wp:positionH relativeFrom="margin">
                    <wp:posOffset>1680210</wp:posOffset>
                  </wp:positionH>
                  <wp:positionV relativeFrom="margin">
                    <wp:posOffset>5080</wp:posOffset>
                  </wp:positionV>
                  <wp:extent cx="397510" cy="381000"/>
                  <wp:effectExtent l="0" t="0" r="2540" b="0"/>
                  <wp:wrapTight wrapText="bothSides">
                    <wp:wrapPolygon edited="0">
                      <wp:start x="0" y="0"/>
                      <wp:lineTo x="0" y="20520"/>
                      <wp:lineTo x="20703" y="20520"/>
                      <wp:lineTo x="20703" y="0"/>
                      <wp:lineTo x="0" y="0"/>
                    </wp:wrapPolygon>
                  </wp:wrapTight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ما اسم الشكل الذي أمامك  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رباعي</w:t>
            </w:r>
          </w:p>
        </w:tc>
        <w:tc>
          <w:tcPr>
            <w:tcW w:w="446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خماسي</w: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ثماني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26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أي الاشكال التالية ليس مضلع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3716011" wp14:editId="2F7F2400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131445</wp:posOffset>
                      </wp:positionV>
                      <wp:extent cx="519430" cy="271145"/>
                      <wp:effectExtent l="0" t="0" r="13970" b="14605"/>
                      <wp:wrapNone/>
                      <wp:docPr id="26" name="موجة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9430" cy="271145"/>
                              </a:xfrm>
                              <a:prstGeom prst="wav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318AE2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موجة 26" o:spid="_x0000_s1026" type="#_x0000_t64" style="position:absolute;left:0;text-align:left;margin-left:21.75pt;margin-top:10.35pt;width:40.9pt;height:21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" adj="2700" filled="f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446" w:type="dxa"/>
            <w:gridSpan w:val="3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B94D3D7" wp14:editId="578FAFA7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-55880</wp:posOffset>
                      </wp:positionV>
                      <wp:extent cx="386080" cy="347345"/>
                      <wp:effectExtent l="19050" t="19050" r="33020" b="14605"/>
                      <wp:wrapNone/>
                      <wp:docPr id="11" name="مثلث متساوي الساقي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7345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0BE94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11" o:spid="_x0000_s1026" type="#_x0000_t5" style="position:absolute;left:0;text-align:left;margin-left:35.65pt;margin-top:-4.4pt;width:30.4pt;height:27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" filled="f" strokecolor="black [3213]" strokeweight="1pt"/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E527D9F" wp14:editId="7DAA2270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6985</wp:posOffset>
                      </wp:positionV>
                      <wp:extent cx="603250" cy="233045"/>
                      <wp:effectExtent l="0" t="0" r="25400" b="14605"/>
                      <wp:wrapNone/>
                      <wp:docPr id="1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250" cy="233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8E13B" id="مستطيل 10" o:spid="_x0000_s1026" style="position:absolute;left:0;text-align:left;margin-left:32.75pt;margin-top:.55pt;width:47.5pt;height:18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2F80F30" wp14:editId="016B5884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-32385</wp:posOffset>
                      </wp:positionV>
                      <wp:extent cx="733425" cy="290195"/>
                      <wp:effectExtent l="19050" t="19050" r="28575" b="33655"/>
                      <wp:wrapNone/>
                      <wp:docPr id="16" name="سهم إلى اليسار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90195"/>
                              </a:xfrm>
                              <a:prstGeom prst="left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64D51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سهم إلى اليسار 16" o:spid="_x0000_s1026" type="#_x0000_t66" style="position:absolute;left:0;text-align:left;margin-left:21.65pt;margin-top:-2.55pt;width:57.75pt;height:22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" adj="4273" filled="f" strokecolor="black [3213]" strokeweight="1pt"/>
                  </w:pict>
                </mc:Fallback>
              </mc:AlternateConten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27</w:t>
            </w:r>
          </w:p>
        </w:tc>
        <w:tc>
          <w:tcPr>
            <w:tcW w:w="10243" w:type="dxa"/>
            <w:gridSpan w:val="20"/>
            <w:vAlign w:val="center"/>
          </w:tcPr>
          <w:p w:rsidR="00261C7B" w:rsidRPr="009C1D95" w:rsidRDefault="005C2A33" w:rsidP="009C1D95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-145415</wp:posOffset>
                      </wp:positionV>
                      <wp:extent cx="1076325" cy="819150"/>
                      <wp:effectExtent l="0" t="0" r="0" b="0"/>
                      <wp:wrapSquare wrapText="bothSides"/>
                      <wp:docPr id="36" name="مجموعة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819150"/>
                                <a:chOff x="0" y="0"/>
                                <a:chExt cx="1543410" cy="1038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صورة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607" b="8051"/>
                                <a:stretch/>
                              </pic:blipFill>
                              <pic:spPr bwMode="auto">
                                <a:xfrm>
                                  <a:off x="571500" y="0"/>
                                  <a:ext cx="709295" cy="752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" name="مربع نص 33"/>
                              <wps:cNvSpPr txBox="1"/>
                              <wps:spPr>
                                <a:xfrm>
                                  <a:off x="857610" y="93256"/>
                                  <a:ext cx="6858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9C1D95" w:rsidRPr="00E81B0D" w:rsidRDefault="009C1D95">
                                    <w:pPr>
                                      <w:rPr>
                                        <w:rFonts w:cs="mohammad bold art 1"/>
                                        <w:sz w:val="22"/>
                                        <w:szCs w:val="22"/>
                                      </w:rPr>
                                    </w:pPr>
                                    <w:r w:rsidRPr="00E81B0D"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>5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مربع نص 34"/>
                              <wps:cNvSpPr txBox="1"/>
                              <wps:spPr>
                                <a:xfrm>
                                  <a:off x="466725" y="666750"/>
                                  <a:ext cx="6858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9C1D95" w:rsidRPr="00E81B0D" w:rsidRDefault="009C1D95">
                                    <w:pPr>
                                      <w:rPr>
                                        <w:rFonts w:cs="mohammad bold art 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>3</w:t>
                                    </w:r>
                                    <w:r w:rsidRPr="00E81B0D"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مربع نص 35"/>
                              <wps:cNvSpPr txBox="1"/>
                              <wps:spPr>
                                <a:xfrm>
                                  <a:off x="0" y="228600"/>
                                  <a:ext cx="6858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9C1D95" w:rsidRPr="00E81B0D" w:rsidRDefault="009C1D95">
                                    <w:pPr>
                                      <w:rPr>
                                        <w:rFonts w:cs="mohammad bold art 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>4</w:t>
                                    </w:r>
                                    <w:r w:rsidRPr="00E81B0D"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6" o:spid="_x0000_s1027" style="position:absolute;left:0;text-align:left;margin-left:107pt;margin-top:-11.45pt;width:84.75pt;height:64.5pt;z-index:251738112;mso-width-relative:margin;mso-height-relative:margin" coordsize="15434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27" o:spid="_x0000_s1028" type="#_x0000_t75" style="position:absolute;left:5715;width:7092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">
                        <v:imagedata r:id="rId14" o:title="" croptop="6296f" cropbottom="5276f" chromakey="white"/>
                        <v:path arrowok="t"/>
                      </v:shape>
                      <v:shape id="مربع نص 33" o:spid="_x0000_s1029" type="#_x0000_t202" style="position:absolute;left:8576;top:932;width:685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    <v:textbox>
                          <w:txbxContent>
                            <w:p w:rsidR="009C1D95" w:rsidRPr="00E81B0D" w:rsidRDefault="009C1D95">
                              <w:pPr>
                                <w:rPr>
                                  <w:rFonts w:cs="mohammad bold art 1"/>
                                  <w:sz w:val="22"/>
                                  <w:szCs w:val="22"/>
                                </w:rPr>
                              </w:pPr>
                              <w:r w:rsidRPr="00E81B0D"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>5 سم</w:t>
                              </w:r>
                            </w:p>
                          </w:txbxContent>
                        </v:textbox>
                      </v:shape>
                      <v:shape id="مربع نص 34" o:spid="_x0000_s1030" type="#_x0000_t202" style="position:absolute;left:4667;top:6667;width:685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  <v:textbox>
                          <w:txbxContent>
                            <w:p w:rsidR="009C1D95" w:rsidRPr="00E81B0D" w:rsidRDefault="009C1D95">
                              <w:pPr>
                                <w:rPr>
                                  <w:rFonts w:cs="mohammad bold art 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>3</w:t>
                              </w:r>
                              <w:r w:rsidRPr="00E81B0D"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 xml:space="preserve"> سم</w:t>
                              </w:r>
                            </w:p>
                          </w:txbxContent>
                        </v:textbox>
                      </v:shape>
                      <v:shape id="مربع نص 35" o:spid="_x0000_s1031" type="#_x0000_t202" style="position:absolute;top:2286;width:6858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    <v:textbox>
                          <w:txbxContent>
                            <w:p w:rsidR="009C1D95" w:rsidRPr="00E81B0D" w:rsidRDefault="009C1D95">
                              <w:pPr>
                                <w:rPr>
                                  <w:rFonts w:cs="mohammad bold art 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>4</w:t>
                              </w:r>
                              <w:r w:rsidRPr="00E81B0D"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 xml:space="preserve"> سم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ما نوع المثلث في الشكل المجاور </w:t>
            </w:r>
            <w:r w:rsidR="000C07B6" w:rsidRPr="009C1D95">
              <w:rPr>
                <w:rFonts w:cs="AL-Mohanad Bold" w:hint="cs"/>
                <w:sz w:val="28"/>
                <w:szCs w:val="28"/>
                <w:u w:val="single"/>
                <w:rtl/>
              </w:rPr>
              <w:t>بحسب اضلاعة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 ؟  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متطابق الضعلين</w:t>
            </w:r>
          </w:p>
        </w:tc>
        <w:tc>
          <w:tcPr>
            <w:tcW w:w="446" w:type="dxa"/>
            <w:gridSpan w:val="3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6C02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منفرج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 الزواية</w: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متطابق الأضلاع</w: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مختلف الأضلاع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28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E81B0D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margin">
                    <wp:posOffset>1522730</wp:posOffset>
                  </wp:positionH>
                  <wp:positionV relativeFrom="margin">
                    <wp:posOffset>0</wp:posOffset>
                  </wp:positionV>
                  <wp:extent cx="1095375" cy="1082675"/>
                  <wp:effectExtent l="0" t="0" r="9525" b="3175"/>
                  <wp:wrapTight wrapText="bothSides">
                    <wp:wrapPolygon edited="0">
                      <wp:start x="0" y="0"/>
                      <wp:lineTo x="0" y="21283"/>
                      <wp:lineTo x="21412" y="21283"/>
                      <wp:lineTo x="21412" y="0"/>
                      <wp:lineTo x="0" y="0"/>
                    </wp:wrapPolygon>
                  </wp:wrapTight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w:t>سمّي الحرف الذي يقع عند الزوج المرتب (4 , 6)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ع</w:t>
            </w:r>
          </w:p>
        </w:tc>
        <w:tc>
          <w:tcPr>
            <w:tcW w:w="446" w:type="dxa"/>
            <w:gridSpan w:val="3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ل</w: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هـ</w: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و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29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ما العدد الذي تمثله النقطة (س) على خط الأعداد أدناه؟</w:t>
            </w:r>
          </w:p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6486517E" wp14:editId="0FF14085">
                  <wp:extent cx="2300879" cy="374562"/>
                  <wp:effectExtent l="0" t="0" r="4445" b="6985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6" cy="38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773</w:t>
            </w:r>
          </w:p>
        </w:tc>
        <w:tc>
          <w:tcPr>
            <w:tcW w:w="446" w:type="dxa"/>
            <w:gridSpan w:val="3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743</w: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755</w: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749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30</w:t>
            </w:r>
          </w:p>
        </w:tc>
        <w:tc>
          <w:tcPr>
            <w:tcW w:w="10243" w:type="dxa"/>
            <w:gridSpan w:val="20"/>
            <w:vAlign w:val="center"/>
          </w:tcPr>
          <w:p w:rsidR="00261C7B" w:rsidRPr="009C1D95" w:rsidRDefault="00261C7B" w:rsidP="00261C7B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أي من الزوايا  التالية </w:t>
            </w:r>
            <w:r w:rsidRPr="009C1D95">
              <w:rPr>
                <w:rFonts w:cs="AL-Mohanad Bold" w:hint="cs"/>
                <w:sz w:val="28"/>
                <w:szCs w:val="28"/>
                <w:u w:val="single"/>
                <w:rtl/>
              </w:rPr>
              <w:t>زاوية حادة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  ؟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09E44A73" wp14:editId="6ABB0302">
                  <wp:extent cx="516193" cy="533400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89" cy="54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  <w:gridSpan w:val="3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2D4682ED" wp14:editId="3CF5DCC3">
                  <wp:extent cx="844550" cy="361950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24" cy="36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5A7ED0F4" wp14:editId="2EE772BF">
                  <wp:extent cx="660026" cy="542925"/>
                  <wp:effectExtent l="0" t="0" r="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46" cy="54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0517728C" wp14:editId="2D90F35C">
                  <wp:extent cx="633747" cy="390525"/>
                  <wp:effectExtent l="0" t="0" r="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98" cy="39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A77" w:rsidRPr="009C1D95" w:rsidTr="00E81B0D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31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5C2A33" w:rsidP="008B616C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ما نوع المثلث الذي فيه زاوية قياسها 9</w:t>
            </w:r>
            <w:r w:rsidR="008B616C" w:rsidRPr="009C1D95">
              <w:rPr>
                <w:rFonts w:cs="AL-Mohanad Bold" w:hint="cs"/>
                <w:sz w:val="28"/>
                <w:szCs w:val="28"/>
                <w:rtl/>
              </w:rPr>
              <w:t>0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 ْ ؟</w:t>
            </w:r>
          </w:p>
        </w:tc>
      </w:tr>
      <w:tr w:rsidR="00CF0A77" w:rsidRPr="009C1D95" w:rsidTr="00E81B0D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5C2A3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مثلث حاد الزوايا</w:t>
            </w:r>
          </w:p>
        </w:tc>
        <w:tc>
          <w:tcPr>
            <w:tcW w:w="446" w:type="dxa"/>
            <w:gridSpan w:val="3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5C2A3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مثلث قائم الزاوية</w:t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5C2A3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مثلث منفرج الزاوية</w: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5C2A33" w:rsidRPr="009C1D95" w:rsidRDefault="005C2A33" w:rsidP="005C2A33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مثلث متطابق الأضلاع</w:t>
            </w:r>
          </w:p>
        </w:tc>
      </w:tr>
      <w:tr w:rsidR="00CF0A77" w:rsidRPr="009C1D95" w:rsidTr="00E81B0D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32</w:t>
            </w:r>
          </w:p>
        </w:tc>
        <w:tc>
          <w:tcPr>
            <w:tcW w:w="10243" w:type="dxa"/>
            <w:gridSpan w:val="20"/>
            <w:vAlign w:val="center"/>
          </w:tcPr>
          <w:p w:rsidR="000C07B6" w:rsidRPr="009C1D95" w:rsidRDefault="005C2A33" w:rsidP="005C2A33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margin">
                    <wp:posOffset>953770</wp:posOffset>
                  </wp:positionH>
                  <wp:positionV relativeFrom="margin">
                    <wp:posOffset>95885</wp:posOffset>
                  </wp:positionV>
                  <wp:extent cx="2438400" cy="347980"/>
                  <wp:effectExtent l="0" t="0" r="0" b="0"/>
                  <wp:wrapSquare wrapText="bothSides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أكملي الاشكال الثلاثة التالية في النمط </w:t>
            </w:r>
          </w:p>
          <w:p w:rsidR="005C2A33" w:rsidRPr="009C1D95" w:rsidRDefault="005C2A3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CF0A77" w:rsidRPr="009C1D95" w:rsidTr="00E81B0D">
        <w:trPr>
          <w:jc w:val="center"/>
        </w:trPr>
        <w:tc>
          <w:tcPr>
            <w:tcW w:w="520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5C2A33">
            <w:pPr>
              <w:rPr>
                <w:rFonts w:cs="AL-Mohanad Bold"/>
                <w:sz w:val="28"/>
                <w:szCs w:val="28"/>
                <w:rtl/>
              </w:rPr>
            </w:pPr>
          </w:p>
          <w:p w:rsidR="00CF0A77" w:rsidRPr="009C1D95" w:rsidRDefault="00CF0A77" w:rsidP="005C2A33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446" w:type="dxa"/>
            <w:gridSpan w:val="3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0C07B6" w:rsidRPr="009C1D95" w:rsidRDefault="00CF0A77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78BB35DA" wp14:editId="310FDC39">
                  <wp:extent cx="788902" cy="238946"/>
                  <wp:effectExtent l="0" t="0" r="0" b="889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23" cy="24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0C07B6" w:rsidRPr="009C1D95" w:rsidRDefault="0030310C" w:rsidP="0030310C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-1520825</wp:posOffset>
                      </wp:positionH>
                      <wp:positionV relativeFrom="paragraph">
                        <wp:posOffset>37465</wp:posOffset>
                      </wp:positionV>
                      <wp:extent cx="619125" cy="193040"/>
                      <wp:effectExtent l="0" t="0" r="28575" b="16510"/>
                      <wp:wrapNone/>
                      <wp:docPr id="50" name="مجموعة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193040"/>
                                <a:chOff x="0" y="0"/>
                                <a:chExt cx="1038225" cy="323850"/>
                              </a:xfrm>
                            </wpg:grpSpPr>
                            <wps:wsp>
                              <wps:cNvPr id="47" name="شكل بيضاوي 47"/>
                              <wps:cNvSpPr/>
                              <wps:spPr>
                                <a:xfrm>
                                  <a:off x="723900" y="9525"/>
                                  <a:ext cx="314325" cy="3143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شكل بيضاوي 48"/>
                              <wps:cNvSpPr/>
                              <wps:spPr>
                                <a:xfrm>
                                  <a:off x="361950" y="9526"/>
                                  <a:ext cx="314326" cy="3143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شكل بيضاوي 49"/>
                              <wps:cNvSpPr/>
                              <wps:spPr>
                                <a:xfrm>
                                  <a:off x="0" y="0"/>
                                  <a:ext cx="314325" cy="3143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7E914" id="مجموعة 50" o:spid="_x0000_s1026" style="position:absolute;left:0;text-align:left;margin-left:-119.75pt;margin-top:2.95pt;width:48.75pt;height:15.2pt;z-index:251753472;mso-width-relative:margin;mso-height-relative:margin" coordsize="10382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">
                      <v:oval id="شكل بيضاوي 47" o:spid="_x0000_s1027" style="position:absolute;left:7239;top:95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" fillcolor="white [3212]" strokecolor="black [3213]" strokeweight="1.5pt">
                        <v:stroke joinstyle="miter"/>
                      </v:oval>
                      <v:oval id="شكل بيضاوي 48" o:spid="_x0000_s1028" style="position:absolute;left:3619;top:95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" fillcolor="white [3212]" strokecolor="black [3213]" strokeweight="1.5pt">
                        <v:stroke joinstyle="miter"/>
                      </v:oval>
                      <v:oval id="شكل بيضاوي 49" o:spid="_x0000_s1029" style="position:absolute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" fillcolor="white [3212]" strokecolor="black [3213]" strokeweight="1.5pt">
                        <v:stroke joinstyle="miter"/>
                      </v:oval>
                    </v:group>
                  </w:pict>
                </mc:Fallback>
              </mc:AlternateContent>
            </w:r>
            <w:r w:rsidRPr="009C1D95">
              <w:rPr>
                <w:rFonts w:cs="AL-Mohanad Bold"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14605</wp:posOffset>
                      </wp:positionV>
                      <wp:extent cx="663575" cy="228600"/>
                      <wp:effectExtent l="0" t="0" r="3175" b="0"/>
                      <wp:wrapNone/>
                      <wp:docPr id="41" name="مجموعة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575" cy="228600"/>
                                <a:chOff x="0" y="0"/>
                                <a:chExt cx="1078865" cy="371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صورة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3900" y="0"/>
                                  <a:ext cx="35496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صورة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49C086"/>
                                    </a:clrFrom>
                                    <a:clrTo>
                                      <a:srgbClr val="49C086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0"/>
                                  <a:ext cx="35496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صورة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96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82140A" id="مجموعة 41" o:spid="_x0000_s1026" style="position:absolute;left:0;text-align:left;margin-left:298.9pt;margin-top:1.15pt;width:52.25pt;height:18pt;z-index:251745280;mso-width-relative:margin;mso-height-relative:margin" coordsize="10788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">
                      <v:shape id="صورة 38" o:spid="_x0000_s1027" type="#_x0000_t75" style="position:absolute;left:7239;width:3549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">
                        <v:imagedata r:id="rId24" o:title="" grayscale="t" bilevel="t"/>
                        <v:path arrowok="t"/>
                      </v:shape>
                      <v:shape id="صورة 39" o:spid="_x0000_s1028" type="#_x0000_t75" style="position:absolute;left:3619;width:3550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">
                        <v:imagedata r:id="rId24" o:title="" chromakey="#49c086" grayscale="t" bilevel="t"/>
                        <v:path arrowok="t"/>
                      </v:shape>
                      <v:shape id="صورة 40" o:spid="_x0000_s1029" type="#_x0000_t75" style="position:absolute;width:3549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">
                        <v:imagedata r:id="rId24" o:title="" grayscale="t" bilevel="t"/>
                        <v:path arrowok="t"/>
                      </v:shape>
                    </v:group>
                  </w:pict>
                </mc:Fallback>
              </mc:AlternateContent>
            </w:r>
            <w:r w:rsidRPr="009C1D95">
              <w:rPr>
                <w:rFonts w:cs="AL-Mohanad Bold"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3D03ED18" wp14:editId="5AAB7AC6">
                      <wp:simplePos x="0" y="0"/>
                      <wp:positionH relativeFrom="margin">
                        <wp:posOffset>364490</wp:posOffset>
                      </wp:positionH>
                      <wp:positionV relativeFrom="margin">
                        <wp:posOffset>17780</wp:posOffset>
                      </wp:positionV>
                      <wp:extent cx="708660" cy="228600"/>
                      <wp:effectExtent l="0" t="0" r="0" b="0"/>
                      <wp:wrapNone/>
                      <wp:docPr id="46" name="مجموعة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8660" cy="228600"/>
                                <a:chOff x="0" y="0"/>
                                <a:chExt cx="1151890" cy="371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صورة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0"/>
                                  <a:ext cx="77089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صورة 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0840" cy="370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21D8A7" id="مجموعة 46" o:spid="_x0000_s1026" style="position:absolute;left:0;text-align:left;margin-left:28.7pt;margin-top:1.4pt;width:55.8pt;height:18pt;z-index:251747328;mso-position-horizontal-relative:margin;mso-position-vertical-relative:margin;mso-width-relative:margin;mso-height-relative:margin" coordsize="11518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">
                      <v:shape id="صورة 43" o:spid="_x0000_s1027" type="#_x0000_t75" style="position:absolute;left:3810;width:7708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">
                        <v:imagedata r:id="rId26" o:title="" grayscale="t" bilevel="t"/>
                        <v:path arrowok="t"/>
                      </v:shape>
                      <v:shape id="صورة 45" o:spid="_x0000_s1028" type="#_x0000_t75" style="position:absolute;width:3708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">
                        <v:imagedata r:id="rId26" o:title="" cropleft="34009f" grayscale="t" bilevel="t"/>
                        <v:path arrowok="t"/>
                      </v:shape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434" w:type="dxa"/>
            <w:gridSpan w:val="3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</w:tr>
    </w:tbl>
    <w:p w:rsidR="00D07D8E" w:rsidRPr="009C1D95" w:rsidRDefault="0030310C" w:rsidP="0030310C">
      <w:pPr>
        <w:jc w:val="lowKashida"/>
        <w:rPr>
          <w:rFonts w:ascii="Traditional Arabic" w:hAnsi="Traditional Arabic" w:cs="AL-Mohanad Bold"/>
          <w:sz w:val="28"/>
          <w:szCs w:val="28"/>
          <w:rtl/>
        </w:rPr>
      </w:pPr>
      <w:r w:rsidRPr="00931159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AEDC0C" wp14:editId="163CBB69">
                <wp:simplePos x="0" y="0"/>
                <wp:positionH relativeFrom="column">
                  <wp:posOffset>30363</wp:posOffset>
                </wp:positionH>
                <wp:positionV relativeFrom="paragraph">
                  <wp:posOffset>92075</wp:posOffset>
                </wp:positionV>
                <wp:extent cx="809625" cy="638175"/>
                <wp:effectExtent l="0" t="0" r="25400" b="1905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D95" w:rsidRPr="00F43130" w:rsidRDefault="008B193C" w:rsidP="00A979E6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DC0C" id="مربع نص 20" o:spid="_x0000_s1032" type="#_x0000_t202" style="position:absolute;left:0;text-align:left;margin-left:2.4pt;margin-top:7.25pt;width:63.7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" fillcolor="white [3201]" strokeweight=".5pt">
                <v:textbox>
                  <w:txbxContent>
                    <w:p w:rsidR="009C1D95" w:rsidRPr="00F43130" w:rsidRDefault="009C1D95" w:rsidP="00A979E6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C23D9" w:rsidRPr="00931159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الثاني :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ضعي علامة (</w:t>
      </w:r>
      <w:r w:rsidR="00D07D8E" w:rsidRPr="009C1D95">
        <w:rPr>
          <w:rFonts w:ascii="Arial" w:hAnsi="Arial" w:cs="Arial" w:hint="cs"/>
          <w:sz w:val="28"/>
          <w:szCs w:val="28"/>
          <w:rtl/>
        </w:rPr>
        <w:t>√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) أمام العبارة الصحيحة </w:t>
      </w:r>
      <w:r w:rsidR="00D9603E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ا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و</w:t>
      </w:r>
      <w:r w:rsidR="00D9603E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علامة (×) أمام العبارة الخاطئة :</w:t>
      </w:r>
    </w:p>
    <w:p w:rsidR="00D07D8E" w:rsidRDefault="00CC23D9" w:rsidP="0030310C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  <w:r w:rsidRPr="009C1D95">
        <w:rPr>
          <w:rFonts w:ascii="Traditional Arabic" w:hAnsi="Traditional Arabic" w:cs="AL-Mohanad Bold" w:hint="cs"/>
          <w:sz w:val="28"/>
          <w:szCs w:val="28"/>
          <w:rtl/>
        </w:rPr>
        <w:t>ثم ظلل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في ورقة التصحيح الآلي (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ص</w:t>
      </w:r>
      <w:r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) إذا كانت العبارة صحيحة </w:t>
      </w:r>
      <w:r w:rsidR="00D9603E" w:rsidRPr="009C1D95">
        <w:rPr>
          <w:rFonts w:ascii="Traditional Arabic" w:hAnsi="Traditional Arabic" w:cs="AL-Mohanad Bold" w:hint="cs"/>
          <w:sz w:val="28"/>
          <w:szCs w:val="28"/>
          <w:rtl/>
        </w:rPr>
        <w:t>ا</w:t>
      </w:r>
      <w:r w:rsidRPr="009C1D95">
        <w:rPr>
          <w:rFonts w:ascii="Traditional Arabic" w:hAnsi="Traditional Arabic" w:cs="AL-Mohanad Bold" w:hint="cs"/>
          <w:sz w:val="28"/>
          <w:szCs w:val="28"/>
          <w:rtl/>
        </w:rPr>
        <w:t>و (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خ</w:t>
      </w:r>
      <w:r w:rsidRPr="009C1D95">
        <w:rPr>
          <w:rFonts w:ascii="Traditional Arabic" w:hAnsi="Traditional Arabic" w:cs="AL-Mohanad Bold" w:hint="cs"/>
          <w:sz w:val="28"/>
          <w:szCs w:val="28"/>
          <w:rtl/>
        </w:rPr>
        <w:t>) إذا كانت العبارة خاطئة.</w:t>
      </w:r>
      <w:r w:rsidR="00A979E6" w:rsidRPr="009C1D95">
        <w:rPr>
          <w:rFonts w:cs="AL-Mohanad Bold"/>
          <w:sz w:val="28"/>
          <w:szCs w:val="28"/>
          <w:u w:val="single"/>
          <w:rtl/>
        </w:rPr>
        <w:t xml:space="preserve"> </w:t>
      </w:r>
    </w:p>
    <w:p w:rsidR="0030310C" w:rsidRPr="009C1D95" w:rsidRDefault="0030310C" w:rsidP="0030310C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456"/>
      </w:tblGrid>
      <w:tr w:rsidR="00D9603E" w:rsidRPr="009C1D95" w:rsidTr="00D9603E">
        <w:trPr>
          <w:jc w:val="center"/>
        </w:trPr>
        <w:tc>
          <w:tcPr>
            <w:tcW w:w="624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م</w:t>
            </w:r>
          </w:p>
        </w:tc>
        <w:tc>
          <w:tcPr>
            <w:tcW w:w="7088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العبارة</w:t>
            </w:r>
          </w:p>
        </w:tc>
        <w:tc>
          <w:tcPr>
            <w:tcW w:w="1588" w:type="dxa"/>
          </w:tcPr>
          <w:p w:rsidR="00D9603E" w:rsidRPr="009C1D95" w:rsidRDefault="00D9603E" w:rsidP="00D07D8E">
            <w:pPr>
              <w:spacing w:before="100" w:beforeAutospacing="1" w:after="100" w:afterAutospacing="1"/>
              <w:contextualSpacing/>
              <w:jc w:val="center"/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العبارة صحيحة</w:t>
            </w:r>
          </w:p>
        </w:tc>
        <w:tc>
          <w:tcPr>
            <w:tcW w:w="1456" w:type="dxa"/>
          </w:tcPr>
          <w:p w:rsidR="00D9603E" w:rsidRPr="009C1D95" w:rsidRDefault="00D9603E" w:rsidP="00D07D8E">
            <w:pPr>
              <w:spacing w:before="100" w:beforeAutospacing="1" w:after="100" w:afterAutospacing="1"/>
              <w:contextualSpacing/>
              <w:jc w:val="center"/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العبارة خاطئة</w:t>
            </w:r>
          </w:p>
        </w:tc>
      </w:tr>
      <w:tr w:rsidR="00D9603E" w:rsidRPr="009C1D95" w:rsidTr="00D9603E">
        <w:trPr>
          <w:jc w:val="center"/>
        </w:trPr>
        <w:tc>
          <w:tcPr>
            <w:tcW w:w="624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33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A979E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يمكن استعمال التقدير عندما لا نحتاج الى إجابة دقيقة </w:t>
            </w:r>
          </w:p>
        </w:tc>
        <w:tc>
          <w:tcPr>
            <w:tcW w:w="1588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D9603E">
        <w:trPr>
          <w:jc w:val="center"/>
        </w:trPr>
        <w:tc>
          <w:tcPr>
            <w:tcW w:w="624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34</w:t>
            </w:r>
          </w:p>
        </w:tc>
        <w:tc>
          <w:tcPr>
            <w:tcW w:w="7088" w:type="dxa"/>
            <w:vAlign w:val="center"/>
          </w:tcPr>
          <w:p w:rsidR="00D9603E" w:rsidRPr="00931159" w:rsidRDefault="00D9603E" w:rsidP="00A979E6">
            <w:pPr>
              <w:spacing w:before="100" w:beforeAutospacing="1" w:after="100" w:afterAutospacing="1"/>
              <w:contextualSpacing/>
              <w:rPr>
                <w:rFonts w:asciiTheme="minorBidi" w:eastAsia="Calibri" w:hAnsiTheme="minorBidi" w:cstheme="minorBidi"/>
                <w:sz w:val="28"/>
                <w:szCs w:val="28"/>
                <w:rtl/>
                <w:lang w:bidi="ar-EG"/>
              </w:rPr>
            </w:pPr>
            <w:r w:rsidRPr="00931159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١١ × ٥ = ١٥</w:t>
            </w:r>
          </w:p>
        </w:tc>
        <w:tc>
          <w:tcPr>
            <w:tcW w:w="1588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D9603E">
        <w:trPr>
          <w:jc w:val="center"/>
        </w:trPr>
        <w:tc>
          <w:tcPr>
            <w:tcW w:w="624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3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A979E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u w:val="single"/>
                <w:rtl/>
              </w:rPr>
              <w:t>المقسوم عليه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في جملة القسمة  </w:t>
            </w:r>
            <w:r w:rsidRPr="00931159">
              <w:rPr>
                <w:rFonts w:asciiTheme="minorBidi" w:eastAsia="Calibri" w:hAnsiTheme="minorBidi" w:cstheme="minorBidi"/>
                <w:sz w:val="28"/>
                <w:szCs w:val="28"/>
                <w:rtl/>
              </w:rPr>
              <w:t>45 ÷ 3 = 15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 هو 3</w:t>
            </w:r>
          </w:p>
        </w:tc>
        <w:tc>
          <w:tcPr>
            <w:tcW w:w="1588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D9603E">
        <w:trPr>
          <w:jc w:val="center"/>
        </w:trPr>
        <w:tc>
          <w:tcPr>
            <w:tcW w:w="624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lastRenderedPageBreak/>
              <w:t>36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A979E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1400 </w:t>
            </w:r>
            <w:r w:rsidRPr="0030310C">
              <w:rPr>
                <w:rFonts w:asciiTheme="minorBidi" w:eastAsia="Calibri" w:hAnsiTheme="minorBidi" w:cstheme="minorBidi"/>
                <w:sz w:val="28"/>
                <w:szCs w:val="28"/>
                <w:rtl/>
              </w:rPr>
              <w:t>÷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7 </w:t>
            </w:r>
            <w:r w:rsidRPr="0030310C">
              <w:rPr>
                <w:rFonts w:asciiTheme="minorBidi" w:eastAsia="Calibri" w:hAnsiTheme="minorBidi" w:cstheme="minorBidi"/>
                <w:sz w:val="28"/>
                <w:szCs w:val="28"/>
                <w:rtl/>
              </w:rPr>
              <w:t>=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1588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D9603E">
        <w:trPr>
          <w:jc w:val="center"/>
        </w:trPr>
        <w:tc>
          <w:tcPr>
            <w:tcW w:w="624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37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AA417E">
            <w:pPr>
              <w:rPr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يمكنك استعمال الضرب للتأكد من القسمة </w:t>
            </w:r>
          </w:p>
        </w:tc>
        <w:tc>
          <w:tcPr>
            <w:tcW w:w="1588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D9603E">
        <w:trPr>
          <w:jc w:val="center"/>
        </w:trPr>
        <w:tc>
          <w:tcPr>
            <w:tcW w:w="624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38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الشكل الرباعي هو مضلع له ثلاث أضلاع                                                  </w:t>
            </w:r>
          </w:p>
        </w:tc>
        <w:tc>
          <w:tcPr>
            <w:tcW w:w="1588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D9603E">
        <w:trPr>
          <w:jc w:val="center"/>
        </w:trPr>
        <w:tc>
          <w:tcPr>
            <w:tcW w:w="624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39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30310C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المثلث الذي فيه زاوية قياسها 99</w:t>
            </w:r>
            <w:r w:rsidR="0030310C">
              <w:rPr>
                <w:rFonts w:asciiTheme="minorBidi" w:hAnsiTheme="minorBidi" w:cs="AL-Mohanad Bold" w:hint="cs"/>
                <w:sz w:val="28"/>
                <w:szCs w:val="28"/>
                <w:rtl/>
              </w:rPr>
              <w:t xml:space="preserve"> ْ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 هو مثلث منفرج الزاوية                               </w:t>
            </w:r>
          </w:p>
        </w:tc>
        <w:tc>
          <w:tcPr>
            <w:tcW w:w="1588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D9603E">
        <w:trPr>
          <w:jc w:val="center"/>
        </w:trPr>
        <w:tc>
          <w:tcPr>
            <w:tcW w:w="624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40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FF289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الشكل الثلاثي الأبعاد هو مجسم له طول وعرض وارتفاع                      </w:t>
            </w:r>
          </w:p>
        </w:tc>
        <w:tc>
          <w:tcPr>
            <w:tcW w:w="1588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D9603E">
        <w:trPr>
          <w:jc w:val="center"/>
        </w:trPr>
        <w:tc>
          <w:tcPr>
            <w:tcW w:w="624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41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  <w:lang w:bidi="ar-EG"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  <w:lang w:bidi="ar-EG"/>
              </w:rPr>
              <w:t>عملية الضرب عملية ابدالية</w:t>
            </w:r>
          </w:p>
        </w:tc>
        <w:tc>
          <w:tcPr>
            <w:tcW w:w="1588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D9603E">
        <w:trPr>
          <w:jc w:val="center"/>
        </w:trPr>
        <w:tc>
          <w:tcPr>
            <w:tcW w:w="624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42</w:t>
            </w:r>
          </w:p>
        </w:tc>
        <w:tc>
          <w:tcPr>
            <w:tcW w:w="7088" w:type="dxa"/>
            <w:vAlign w:val="center"/>
          </w:tcPr>
          <w:p w:rsidR="00D9603E" w:rsidRPr="009C1D95" w:rsidRDefault="00D21109" w:rsidP="00D2110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sz w:val="28"/>
                <w:szCs w:val="28"/>
                <w:rtl/>
              </w:rPr>
              <w:t xml:space="preserve">في جملة القسمة </w:t>
            </w:r>
            <w:r w:rsidR="00D9603E" w:rsidRPr="00931159">
              <w:rPr>
                <w:rFonts w:asciiTheme="minorBidi" w:eastAsia="Calibri" w:hAnsiTheme="minorBidi" w:cstheme="minorBidi"/>
                <w:sz w:val="28"/>
                <w:szCs w:val="28"/>
                <w:rtl/>
              </w:rPr>
              <w:t>4÷2=2</w:t>
            </w:r>
            <w:r w:rsidR="00D9603E"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العدد</w:t>
            </w:r>
            <w:r w:rsidR="00D9603E"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 4  هو نا</w:t>
            </w:r>
            <w:bookmarkStart w:id="0" w:name="_GoBack"/>
            <w:bookmarkEnd w:id="0"/>
            <w:r w:rsidR="00D9603E"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تج القسمة</w:t>
            </w:r>
          </w:p>
        </w:tc>
        <w:tc>
          <w:tcPr>
            <w:tcW w:w="1588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</w:tbl>
    <w:p w:rsidR="009A4D59" w:rsidRPr="000C36FD" w:rsidRDefault="00A979E6" w:rsidP="0030310C">
      <w:pPr>
        <w:jc w:val="lowKashida"/>
        <w:rPr>
          <w:rFonts w:cs="AL-Mohanad Bold"/>
          <w:b/>
          <w:bCs/>
          <w:sz w:val="28"/>
          <w:szCs w:val="28"/>
          <w:rtl/>
        </w:rPr>
      </w:pPr>
      <w:r w:rsidRPr="000C36FD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AEDC0C" wp14:editId="163CBB69">
                <wp:simplePos x="0" y="0"/>
                <wp:positionH relativeFrom="column">
                  <wp:posOffset>20955</wp:posOffset>
                </wp:positionH>
                <wp:positionV relativeFrom="paragraph">
                  <wp:posOffset>15875</wp:posOffset>
                </wp:positionV>
                <wp:extent cx="809625" cy="638175"/>
                <wp:effectExtent l="0" t="0" r="28575" b="2857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D95" w:rsidRPr="00F43130" w:rsidRDefault="008B193C" w:rsidP="006940EF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DC0C" id="مربع نص 21" o:spid="_x0000_s1033" type="#_x0000_t202" style="position:absolute;left:0;text-align:left;margin-left:1.65pt;margin-top:1.25pt;width:63.75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" fillcolor="white [3201]" strokeweight=".5pt">
                <v:textbox>
                  <w:txbxContent>
                    <w:p w:rsidR="009C1D95" w:rsidRPr="00F43130" w:rsidRDefault="009C1D95" w:rsidP="006940EF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C23D9" w:rsidRPr="000C36FD">
        <w:rPr>
          <w:rFonts w:ascii="Traditional Arabic" w:hAnsi="Traditional Arabic" w:cs="AL-Mohanad Bold" w:hint="cs"/>
          <w:b/>
          <w:bCs/>
          <w:sz w:val="28"/>
          <w:szCs w:val="28"/>
          <w:u w:val="single"/>
          <w:rtl/>
        </w:rPr>
        <w:t>السؤال الثالث :</w:t>
      </w:r>
      <w:r w:rsidR="00CC23D9" w:rsidRPr="000C36FD">
        <w:rPr>
          <w:rFonts w:ascii="Traditional Arabic" w:hAnsi="Traditional Arabic" w:cs="AL-Mohanad Bold"/>
          <w:b/>
          <w:bCs/>
          <w:sz w:val="28"/>
          <w:szCs w:val="28"/>
          <w:u w:val="single"/>
          <w:rtl/>
          <w:lang w:eastAsia="en-US"/>
        </w:rPr>
        <w:t xml:space="preserve"> </w:t>
      </w:r>
    </w:p>
    <w:p w:rsidR="00FF289B" w:rsidRPr="009C1D95" w:rsidRDefault="00A20CDD" w:rsidP="00A20CDD">
      <w:pPr>
        <w:pStyle w:val="a9"/>
        <w:numPr>
          <w:ilvl w:val="0"/>
          <w:numId w:val="5"/>
        </w:numPr>
        <w:spacing w:after="200" w:line="276" w:lineRule="auto"/>
        <w:rPr>
          <w:rFonts w:cs="AL-Mohanad Bold"/>
          <w:sz w:val="28"/>
          <w:szCs w:val="28"/>
        </w:rPr>
      </w:pPr>
      <w:r w:rsidRPr="009C1D95">
        <w:rPr>
          <w:rFonts w:cs="AL-Mohanad Bold" w:hint="cs"/>
          <w:sz w:val="28"/>
          <w:szCs w:val="28"/>
          <w:rtl/>
        </w:rPr>
        <w:t xml:space="preserve"> </w:t>
      </w:r>
      <w:r w:rsidR="00FF289B" w:rsidRPr="009C1D95">
        <w:rPr>
          <w:rFonts w:cs="AL-Mohanad Bold" w:hint="cs"/>
          <w:sz w:val="28"/>
          <w:szCs w:val="28"/>
          <w:rtl/>
        </w:rPr>
        <w:t>اكتبي قياس الزاوية الاتية بالدرجات وبالدورات</w:t>
      </w:r>
    </w:p>
    <w:p w:rsidR="008622AE" w:rsidRPr="009C1D95" w:rsidRDefault="00DD1246" w:rsidP="00FF289B">
      <w:pPr>
        <w:pStyle w:val="a9"/>
        <w:tabs>
          <w:tab w:val="left" w:pos="3216"/>
        </w:tabs>
        <w:ind w:left="420"/>
        <w:rPr>
          <w:rFonts w:cs="AL-Mohanad Bold"/>
          <w:sz w:val="28"/>
          <w:szCs w:val="28"/>
          <w:rtl/>
        </w:rPr>
      </w:pPr>
      <w:r w:rsidRPr="009C1D95">
        <w:rPr>
          <w:rFonts w:cs="AL-Mohanad Bold"/>
          <w:sz w:val="28"/>
          <w:szCs w:val="28"/>
          <w:lang w:eastAsia="en-US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5608320</wp:posOffset>
            </wp:positionH>
            <wp:positionV relativeFrom="paragraph">
              <wp:posOffset>64135</wp:posOffset>
            </wp:positionV>
            <wp:extent cx="813288" cy="704850"/>
            <wp:effectExtent l="0" t="0" r="6350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28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9B" w:rsidRPr="009C1D95">
        <w:rPr>
          <w:rFonts w:cs="AL-Mohanad Bold"/>
          <w:sz w:val="28"/>
          <w:szCs w:val="28"/>
        </w:rPr>
        <w:t xml:space="preserve">                            </w:t>
      </w:r>
      <w:r w:rsidR="00FF289B" w:rsidRPr="009C1D95">
        <w:rPr>
          <w:rFonts w:cs="AL-Mohanad Bold"/>
          <w:sz w:val="28"/>
          <w:szCs w:val="28"/>
          <w:rtl/>
        </w:rPr>
        <w:tab/>
      </w:r>
    </w:p>
    <w:p w:rsidR="0030310C" w:rsidRPr="00D21109" w:rsidRDefault="0030310C" w:rsidP="00D21109">
      <w:pPr>
        <w:pStyle w:val="a9"/>
        <w:tabs>
          <w:tab w:val="left" w:pos="3216"/>
        </w:tabs>
        <w:ind w:left="420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                        </w:t>
      </w:r>
      <w:r w:rsidRPr="009C1D95">
        <w:rPr>
          <w:rFonts w:cs="AL-Mohanad Bold" w:hint="cs"/>
          <w:sz w:val="28"/>
          <w:szCs w:val="28"/>
          <w:rtl/>
        </w:rPr>
        <w:t xml:space="preserve">قياسها </w:t>
      </w:r>
      <w:r w:rsidRPr="00D21109">
        <w:rPr>
          <w:rFonts w:cs="AL-Mohanad Bold" w:hint="cs"/>
          <w:sz w:val="28"/>
          <w:szCs w:val="28"/>
          <w:rtl/>
        </w:rPr>
        <w:t xml:space="preserve">بالدرجات </w:t>
      </w:r>
      <w:r w:rsidRPr="00CC0B2E">
        <w:rPr>
          <w:rFonts w:cs="AL-Mohanad Bold" w:hint="cs"/>
          <w:color w:val="BFBFBF" w:themeColor="background1" w:themeShade="BF"/>
          <w:sz w:val="28"/>
          <w:szCs w:val="28"/>
          <w:rtl/>
        </w:rPr>
        <w:t>...............</w:t>
      </w:r>
      <w:r w:rsidR="00D21109">
        <w:rPr>
          <w:rFonts w:cs="AL-Mohanad Bold" w:hint="cs"/>
          <w:color w:val="BFBFBF" w:themeColor="background1" w:themeShade="BF"/>
          <w:sz w:val="28"/>
          <w:szCs w:val="28"/>
          <w:rtl/>
        </w:rPr>
        <w:t xml:space="preserve">                 </w:t>
      </w:r>
      <w:r>
        <w:rPr>
          <w:rFonts w:cs="AL-Mohanad Bold" w:hint="cs"/>
          <w:sz w:val="28"/>
          <w:szCs w:val="28"/>
          <w:rtl/>
        </w:rPr>
        <w:t xml:space="preserve">  </w:t>
      </w:r>
      <w:r w:rsidRPr="009C1D95">
        <w:rPr>
          <w:rFonts w:cs="AL-Mohanad Bold" w:hint="cs"/>
          <w:sz w:val="28"/>
          <w:szCs w:val="28"/>
          <w:rtl/>
        </w:rPr>
        <w:t xml:space="preserve"> قياسها بالدورات </w:t>
      </w:r>
      <w:r w:rsidRPr="00CC0B2E">
        <w:rPr>
          <w:rFonts w:cs="AL-Mohanad Bold" w:hint="cs"/>
          <w:color w:val="BFBFBF" w:themeColor="background1" w:themeShade="BF"/>
          <w:sz w:val="28"/>
          <w:szCs w:val="28"/>
          <w:rtl/>
        </w:rPr>
        <w:t>.................</w:t>
      </w:r>
    </w:p>
    <w:p w:rsidR="00DD1246" w:rsidRPr="009C1D95" w:rsidRDefault="00DD1246" w:rsidP="0030310C">
      <w:pPr>
        <w:pStyle w:val="a9"/>
        <w:tabs>
          <w:tab w:val="left" w:pos="2163"/>
        </w:tabs>
        <w:ind w:left="420"/>
        <w:rPr>
          <w:rFonts w:cs="AL-Mohanad Bold"/>
          <w:sz w:val="28"/>
          <w:szCs w:val="28"/>
          <w:rtl/>
        </w:rPr>
      </w:pPr>
    </w:p>
    <w:p w:rsidR="009A4D59" w:rsidRPr="009C1D95" w:rsidRDefault="00CC0B2E" w:rsidP="009A4D59">
      <w:pPr>
        <w:jc w:val="lowKashida"/>
        <w:rPr>
          <w:rFonts w:cs="AL-Mohanad Bold"/>
          <w:sz w:val="28"/>
          <w:szCs w:val="28"/>
          <w:rtl/>
        </w:rPr>
      </w:pPr>
      <w:r w:rsidRPr="009C1D95">
        <w:rPr>
          <w:rFonts w:cs="AL-Mohanad Bold"/>
          <w:sz w:val="28"/>
          <w:szCs w:val="28"/>
          <w:lang w:eastAsia="en-U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298450</wp:posOffset>
            </wp:positionH>
            <wp:positionV relativeFrom="margin">
              <wp:posOffset>3827145</wp:posOffset>
            </wp:positionV>
            <wp:extent cx="1924050" cy="1844040"/>
            <wp:effectExtent l="0" t="0" r="0" b="3810"/>
            <wp:wrapSquare wrapText="bothSides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97790</wp:posOffset>
                </wp:positionV>
                <wp:extent cx="5543550" cy="0"/>
                <wp:effectExtent l="0" t="0" r="19050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0A22A" id="رابط مستقيم 19" o:spid="_x0000_s1026" style="position:absolute;left:0;text-align:lef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65pt,7.7pt" to="480.1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" strokecolor="black [3213]" strokeweight=".5pt">
                <v:stroke joinstyle="miter"/>
              </v:line>
            </w:pict>
          </mc:Fallback>
        </mc:AlternateContent>
      </w:r>
    </w:p>
    <w:p w:rsidR="00CC0B2E" w:rsidRPr="009C1D95" w:rsidRDefault="00A20CDD" w:rsidP="00CC0B2E">
      <w:pPr>
        <w:jc w:val="lowKashida"/>
        <w:rPr>
          <w:rFonts w:cs="AL-Mohanad Bold"/>
          <w:sz w:val="28"/>
          <w:szCs w:val="28"/>
          <w:rtl/>
        </w:rPr>
      </w:pPr>
      <w:r w:rsidRPr="009C1D95">
        <w:rPr>
          <w:rFonts w:cs="AL-Mohanad Bold" w:hint="cs"/>
          <w:sz w:val="28"/>
          <w:szCs w:val="28"/>
          <w:rtl/>
        </w:rPr>
        <w:t>44</w:t>
      </w:r>
      <w:r w:rsidR="00FF289B" w:rsidRPr="009C1D95">
        <w:rPr>
          <w:rFonts w:cs="AL-Mohanad Bold" w:hint="cs"/>
          <w:sz w:val="28"/>
          <w:szCs w:val="28"/>
          <w:rtl/>
        </w:rPr>
        <w:t xml:space="preserve"> ) </w:t>
      </w:r>
      <w:r w:rsidR="00CC0B2E" w:rsidRPr="009C1D95">
        <w:rPr>
          <w:rFonts w:cs="AL-Mohanad Bold" w:hint="cs"/>
          <w:sz w:val="28"/>
          <w:szCs w:val="28"/>
          <w:rtl/>
        </w:rPr>
        <w:t xml:space="preserve">حددي </w:t>
      </w:r>
      <w:r w:rsidR="00CC0B2E" w:rsidRPr="00CC0B2E">
        <w:rPr>
          <w:rFonts w:cs="AL-Mohanad Bold" w:hint="cs"/>
          <w:b/>
          <w:bCs/>
          <w:sz w:val="28"/>
          <w:szCs w:val="28"/>
          <w:rtl/>
        </w:rPr>
        <w:t>الزوج المرتب</w:t>
      </w:r>
      <w:r w:rsidR="00CC0B2E" w:rsidRPr="009C1D95">
        <w:rPr>
          <w:rFonts w:cs="AL-Mohanad Bold" w:hint="cs"/>
          <w:sz w:val="28"/>
          <w:szCs w:val="28"/>
          <w:rtl/>
        </w:rPr>
        <w:t xml:space="preserve"> الذي يمثل موقع </w:t>
      </w:r>
      <w:r w:rsidR="00CC0B2E" w:rsidRPr="009C1D95">
        <w:rPr>
          <w:rFonts w:cs="AL-Mohanad Bold" w:hint="cs"/>
          <w:sz w:val="28"/>
          <w:szCs w:val="28"/>
          <w:u w:val="single"/>
          <w:rtl/>
        </w:rPr>
        <w:t>الدفاع المدني</w:t>
      </w:r>
      <w:r w:rsidR="00CC0B2E" w:rsidRPr="009C1D95">
        <w:rPr>
          <w:rFonts w:cs="AL-Mohanad Bold" w:hint="cs"/>
          <w:sz w:val="28"/>
          <w:szCs w:val="28"/>
          <w:rtl/>
        </w:rPr>
        <w:t xml:space="preserve"> </w:t>
      </w:r>
    </w:p>
    <w:p w:rsidR="00CC0B2E" w:rsidRPr="009C1D95" w:rsidRDefault="00CC0B2E" w:rsidP="00CC0B2E">
      <w:pPr>
        <w:rPr>
          <w:rFonts w:cs="AL-Mohanad Bold"/>
          <w:sz w:val="28"/>
          <w:szCs w:val="28"/>
          <w:rtl/>
        </w:rPr>
      </w:pPr>
      <w:r w:rsidRPr="009C1D95">
        <w:rPr>
          <w:rFonts w:cs="AL-Mohanad Bold" w:hint="cs"/>
          <w:sz w:val="28"/>
          <w:szCs w:val="28"/>
          <w:rtl/>
        </w:rPr>
        <w:t xml:space="preserve">              </w:t>
      </w:r>
    </w:p>
    <w:p w:rsidR="00CC0B2E" w:rsidRDefault="00CC0B2E" w:rsidP="00CC0B2E">
      <w:pPr>
        <w:tabs>
          <w:tab w:val="left" w:pos="8718"/>
        </w:tabs>
        <w:jc w:val="center"/>
        <w:rPr>
          <w:rFonts w:cs="AL-Mohanad Bold"/>
          <w:color w:val="BFBFBF" w:themeColor="background1" w:themeShade="BF"/>
          <w:sz w:val="28"/>
          <w:szCs w:val="28"/>
          <w:rtl/>
        </w:rPr>
      </w:pPr>
      <w:r w:rsidRPr="00CC0B2E">
        <w:rPr>
          <w:rFonts w:cs="AL-Mohanad Bold" w:hint="cs"/>
          <w:color w:val="BFBFBF" w:themeColor="background1" w:themeShade="BF"/>
          <w:sz w:val="28"/>
          <w:szCs w:val="28"/>
          <w:rtl/>
        </w:rPr>
        <w:t>.............................................................</w:t>
      </w:r>
    </w:p>
    <w:p w:rsidR="00CC0B2E" w:rsidRPr="00CC0B2E" w:rsidRDefault="00CC0B2E" w:rsidP="00CC0B2E">
      <w:pPr>
        <w:tabs>
          <w:tab w:val="left" w:pos="8718"/>
        </w:tabs>
        <w:jc w:val="center"/>
        <w:rPr>
          <w:rFonts w:cs="AL-Mohanad Bold"/>
          <w:color w:val="BFBFBF" w:themeColor="background1" w:themeShade="BF"/>
          <w:sz w:val="28"/>
          <w:szCs w:val="28"/>
          <w:rtl/>
        </w:rPr>
      </w:pPr>
      <w:r w:rsidRPr="00CC0B2E">
        <w:rPr>
          <w:rFonts w:cs="AL-Mohanad Bold" w:hint="cs"/>
          <w:color w:val="BFBFBF" w:themeColor="background1" w:themeShade="BF"/>
          <w:sz w:val="28"/>
          <w:szCs w:val="28"/>
          <w:rtl/>
        </w:rPr>
        <w:t>.............................................................</w:t>
      </w:r>
    </w:p>
    <w:p w:rsidR="00CC0B2E" w:rsidRPr="00CC0B2E" w:rsidRDefault="00CC0B2E" w:rsidP="00CC0B2E">
      <w:pPr>
        <w:tabs>
          <w:tab w:val="left" w:pos="8718"/>
        </w:tabs>
        <w:rPr>
          <w:rFonts w:cs="AL-Mohanad Bold"/>
          <w:color w:val="BFBFBF" w:themeColor="background1" w:themeShade="BF"/>
          <w:sz w:val="28"/>
          <w:szCs w:val="28"/>
          <w:rtl/>
        </w:rPr>
      </w:pPr>
    </w:p>
    <w:p w:rsidR="00CC0B2E" w:rsidRDefault="00CC0B2E" w:rsidP="009A4D59">
      <w:pPr>
        <w:jc w:val="lowKashida"/>
        <w:rPr>
          <w:rFonts w:cs="AL-Mohanad Bold"/>
          <w:sz w:val="28"/>
          <w:szCs w:val="28"/>
          <w:rtl/>
        </w:rPr>
      </w:pPr>
    </w:p>
    <w:p w:rsidR="00D21109" w:rsidRPr="009C1D95" w:rsidRDefault="00D21109" w:rsidP="009A4D59">
      <w:pPr>
        <w:jc w:val="lowKashida"/>
        <w:rPr>
          <w:rFonts w:cs="AL-Mohanad Bold"/>
          <w:sz w:val="28"/>
          <w:szCs w:val="28"/>
          <w:rtl/>
        </w:rPr>
      </w:pPr>
    </w:p>
    <w:p w:rsidR="00FF289B" w:rsidRPr="009C1D95" w:rsidRDefault="00CC0B2E" w:rsidP="00FF289B">
      <w:pPr>
        <w:rPr>
          <w:rFonts w:cs="AL-Mohanad Bold"/>
          <w:sz w:val="28"/>
          <w:szCs w:val="28"/>
          <w:rtl/>
        </w:rPr>
      </w:pPr>
      <w:r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7746E23" wp14:editId="18B1F575">
                <wp:simplePos x="0" y="0"/>
                <wp:positionH relativeFrom="column">
                  <wp:posOffset>557530</wp:posOffset>
                </wp:positionH>
                <wp:positionV relativeFrom="paragraph">
                  <wp:posOffset>72390</wp:posOffset>
                </wp:positionV>
                <wp:extent cx="5543550" cy="0"/>
                <wp:effectExtent l="0" t="0" r="19050" b="1905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6D9CB" id="رابط مستقيم 28" o:spid="_x0000_s1026" style="position:absolute;left:0;text-align:left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9pt,5.7pt" to="480.4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" strokecolor="black [3213]" strokeweight=".5pt">
                <v:stroke joinstyle="miter"/>
              </v:line>
            </w:pict>
          </mc:Fallback>
        </mc:AlternateContent>
      </w:r>
      <w:r w:rsidRPr="009C1D95">
        <w:rPr>
          <w:rFonts w:cs="AL-Mohanad Bold"/>
          <w:sz w:val="28"/>
          <w:szCs w:val="28"/>
          <w:lang w:eastAsia="en-US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128270</wp:posOffset>
            </wp:positionV>
            <wp:extent cx="1156905" cy="609303"/>
            <wp:effectExtent l="0" t="0" r="5715" b="635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05" cy="60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B2E" w:rsidRPr="009C1D95" w:rsidRDefault="00A20CDD" w:rsidP="00CC0B2E">
      <w:pPr>
        <w:jc w:val="lowKashida"/>
        <w:rPr>
          <w:rFonts w:cs="AL-Mohanad Bold"/>
          <w:sz w:val="28"/>
          <w:szCs w:val="28"/>
          <w:rtl/>
        </w:rPr>
      </w:pPr>
      <w:r w:rsidRPr="009C1D95">
        <w:rPr>
          <w:rFonts w:cs="AL-Mohanad Bold" w:hint="cs"/>
          <w:sz w:val="28"/>
          <w:szCs w:val="28"/>
          <w:rtl/>
        </w:rPr>
        <w:t>45</w:t>
      </w:r>
      <w:r w:rsidR="00FF289B" w:rsidRPr="009C1D95">
        <w:rPr>
          <w:rFonts w:cs="AL-Mohanad Bold" w:hint="cs"/>
          <w:sz w:val="28"/>
          <w:szCs w:val="28"/>
          <w:rtl/>
        </w:rPr>
        <w:t xml:space="preserve"> ) </w:t>
      </w:r>
      <w:r w:rsidR="00CC0B2E" w:rsidRPr="009C1D95">
        <w:rPr>
          <w:rFonts w:cs="AL-Mohanad Bold" w:hint="cs"/>
          <w:sz w:val="28"/>
          <w:szCs w:val="28"/>
          <w:rtl/>
        </w:rPr>
        <w:t xml:space="preserve">اوجدي ناتج القسمة             </w:t>
      </w:r>
    </w:p>
    <w:p w:rsidR="00CC0B2E" w:rsidRPr="009C1D95" w:rsidRDefault="00CC0B2E" w:rsidP="00CC0B2E">
      <w:pPr>
        <w:rPr>
          <w:rFonts w:cs="AL-Mohanad Bold"/>
          <w:sz w:val="28"/>
          <w:szCs w:val="28"/>
          <w:rtl/>
        </w:rPr>
      </w:pPr>
      <w:r w:rsidRPr="009C1D95">
        <w:rPr>
          <w:rFonts w:cs="AL-Mohanad Bold" w:hint="cs"/>
          <w:sz w:val="28"/>
          <w:szCs w:val="28"/>
          <w:rtl/>
        </w:rPr>
        <w:t xml:space="preserve">                                                </w:t>
      </w:r>
    </w:p>
    <w:p w:rsidR="00FF289B" w:rsidRPr="009C1D95" w:rsidRDefault="00FF289B" w:rsidP="00CC0B2E">
      <w:pPr>
        <w:rPr>
          <w:rFonts w:cs="AL-Mohanad Bold"/>
          <w:sz w:val="28"/>
          <w:szCs w:val="28"/>
          <w:rtl/>
        </w:rPr>
      </w:pPr>
      <w:r w:rsidRPr="009C1D95">
        <w:rPr>
          <w:rFonts w:cs="AL-Mohanad Bold" w:hint="cs"/>
          <w:sz w:val="28"/>
          <w:szCs w:val="28"/>
          <w:rtl/>
        </w:rPr>
        <w:t xml:space="preserve">              </w:t>
      </w:r>
    </w:p>
    <w:p w:rsidR="00990DF7" w:rsidRPr="009C1D95" w:rsidRDefault="00990DF7" w:rsidP="00FF289B">
      <w:pPr>
        <w:tabs>
          <w:tab w:val="left" w:pos="8718"/>
        </w:tabs>
        <w:rPr>
          <w:rFonts w:cs="AL-Mohanad Bold"/>
          <w:sz w:val="28"/>
          <w:szCs w:val="28"/>
          <w:rtl/>
        </w:rPr>
      </w:pPr>
    </w:p>
    <w:p w:rsidR="005C51B8" w:rsidRPr="009C1D95" w:rsidRDefault="00CC0B2E" w:rsidP="00FF289B">
      <w:pPr>
        <w:tabs>
          <w:tab w:val="left" w:pos="8718"/>
        </w:tabs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1990090</wp:posOffset>
                </wp:positionV>
                <wp:extent cx="2251710" cy="8191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0B2E" w:rsidRPr="00FE6E6E" w:rsidRDefault="00CC0B2E" w:rsidP="00CC0B2E">
                            <w:pPr>
                              <w:tabs>
                                <w:tab w:val="left" w:pos="8718"/>
                              </w:tabs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.. انتهت الأسئلة ..</w:t>
                            </w:r>
                          </w:p>
                          <w:p w:rsidR="00CC0B2E" w:rsidRPr="00FE6E6E" w:rsidRDefault="00CC0B2E" w:rsidP="00CC0B2E">
                            <w:pPr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 xml:space="preserve">  وفقكِ الله دائما ًوالى الأمام ...</w:t>
                            </w:r>
                            <w:r w:rsidRPr="00FE6E6E">
                              <w:rPr>
                                <w:rFonts w:ascii="Segoe UI Symbol" w:hAnsi="Segoe UI Symbol" w:cs="Segoe UI Symbol" w:hint="cs"/>
                                <w:sz w:val="24"/>
                                <w:szCs w:val="24"/>
                                <w:rtl/>
                              </w:rPr>
                              <w:t>☺</w:t>
                            </w:r>
                          </w:p>
                          <w:p w:rsidR="00CC0B2E" w:rsidRPr="009C1D95" w:rsidRDefault="00CC0B2E" w:rsidP="00CC0B2E">
                            <w:pPr>
                              <w:jc w:val="center"/>
                              <w:rPr>
                                <w:rFonts w:cs="AL-Mohanad Bold"/>
                                <w:sz w:val="28"/>
                                <w:szCs w:val="28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معلمة المادة: وفاء الجهني</w:t>
                            </w:r>
                          </w:p>
                          <w:p w:rsidR="00CC0B2E" w:rsidRDefault="00CC0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34" type="#_x0000_t202" style="position:absolute;left:0;text-align:left;margin-left:152.4pt;margin-top:156.7pt;width:177.3pt;height:6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" filled="f" stroked="f" strokeweight=".5pt">
                <v:textbox>
                  <w:txbxContent>
                    <w:p w:rsidR="00CC0B2E" w:rsidRPr="00FE6E6E" w:rsidRDefault="00CC0B2E" w:rsidP="00CC0B2E">
                      <w:pPr>
                        <w:tabs>
                          <w:tab w:val="left" w:pos="8718"/>
                        </w:tabs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.. انتهت الأسئلة ..</w:t>
                      </w:r>
                    </w:p>
                    <w:p w:rsidR="00CC0B2E" w:rsidRPr="00FE6E6E" w:rsidRDefault="00CC0B2E" w:rsidP="00CC0B2E">
                      <w:pPr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 xml:space="preserve">  وفقكِ الله دائما ًوالى الأمام ...</w:t>
                      </w:r>
                      <w:r w:rsidRPr="00FE6E6E">
                        <w:rPr>
                          <w:rFonts w:ascii="Segoe UI Symbol" w:hAnsi="Segoe UI Symbol" w:cs="Segoe UI Symbol" w:hint="cs"/>
                          <w:sz w:val="24"/>
                          <w:szCs w:val="24"/>
                          <w:rtl/>
                        </w:rPr>
                        <w:t>☺</w:t>
                      </w:r>
                    </w:p>
                    <w:p w:rsidR="00CC0B2E" w:rsidRPr="009C1D95" w:rsidRDefault="00CC0B2E" w:rsidP="00CC0B2E">
                      <w:pPr>
                        <w:jc w:val="center"/>
                        <w:rPr>
                          <w:rFonts w:cs="AL-Mohanad Bold"/>
                          <w:sz w:val="28"/>
                          <w:szCs w:val="28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معلمة المادة: وفاء الجهني</w:t>
                      </w:r>
                    </w:p>
                    <w:p w:rsidR="00CC0B2E" w:rsidRDefault="00CC0B2E"/>
                  </w:txbxContent>
                </v:textbox>
              </v:shape>
            </w:pict>
          </mc:Fallback>
        </mc:AlternateContent>
      </w:r>
    </w:p>
    <w:sectPr w:rsidR="005C51B8" w:rsidRPr="009C1D95" w:rsidSect="0035245C">
      <w:headerReference w:type="default" r:id="rId30"/>
      <w:footerReference w:type="default" r:id="rId31"/>
      <w:headerReference w:type="first" r:id="rId32"/>
      <w:footerReference w:type="first" r:id="rId3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93C" w:rsidRDefault="008B193C" w:rsidP="00A92AB4">
      <w:r>
        <w:separator/>
      </w:r>
    </w:p>
  </w:endnote>
  <w:endnote w:type="continuationSeparator" w:id="0">
    <w:p w:rsidR="008B193C" w:rsidRDefault="008B193C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1785722A-EFDD-4C88-AA53-F9B97D3B986E}"/>
    <w:embedBold r:id="rId2" w:fontKey="{97CC6837-D78E-4CBC-A262-F962BACB4209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53ADEEB-4301-437E-9AF5-7AEE000D4EAD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3817B9B2-7AFB-43B8-B153-9B98701FE21A}"/>
    <w:embedBold r:id="rId5" w:fontKey="{518EDF1E-2BD1-40CA-88CC-01E80FA18CF5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392EB2-78B6-4D80-B424-09A6A9E6E695}"/>
    <w:embedItalic r:id="rId7" w:fontKey="{921892FE-015A-4345-9D12-ED0A4F088B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8" w:fontKey="{22911718-0FD2-4A45-80C6-6815C9CC0447}"/>
    <w:embedBold r:id="rId9" w:fontKey="{77314E6A-4B67-4A74-94B2-5502828D7A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C635709-B38B-4CCD-976C-E9F66DA6707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07BB9752-8F85-42CF-A4EB-E68196D8009C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2" w:fontKey="{989F1062-1F44-4090-B511-ED74C1A028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96491F29-D65F-448E-A8AE-2B34F1B71C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D95" w:rsidRDefault="009C1D95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-194251</wp:posOffset>
              </wp:positionH>
              <wp:positionV relativeFrom="paragraph">
                <wp:posOffset>233045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D95" w:rsidRPr="00374657" w:rsidRDefault="009C1D95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7755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7755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C1D95" w:rsidRPr="00374657" w:rsidRDefault="009C1D95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0AAD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5" type="#_x0000_t202" style="position:absolute;left:0;text-align:left;margin-left:-15.3pt;margin-top:18.3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" filled="f" stroked="f">
              <v:textbox>
                <w:txbxContent>
                  <w:p w:rsidR="009C1D95" w:rsidRPr="00374657" w:rsidRDefault="009C1D95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7755B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7755B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C1D95" w:rsidRPr="00374657" w:rsidRDefault="009C1D95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D95" w:rsidRDefault="009C1D95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-311785</wp:posOffset>
              </wp:positionH>
              <wp:positionV relativeFrom="paragraph">
                <wp:posOffset>261620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D95" w:rsidRPr="00374657" w:rsidRDefault="009C1D95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7755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7755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C1D95" w:rsidRPr="00374657" w:rsidRDefault="009C1D95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1A0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8" type="#_x0000_t202" style="position:absolute;left:0;text-align:left;margin-left:-24.55pt;margin-top:20.6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c3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" filled="f" stroked="f">
              <v:textbox>
                <w:txbxContent>
                  <w:p w:rsidR="009C1D95" w:rsidRPr="00374657" w:rsidRDefault="009C1D95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7755B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7755B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C1D95" w:rsidRPr="00374657" w:rsidRDefault="009C1D95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C1D95" w:rsidRPr="00021D6D" w:rsidRDefault="009C1D95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27755B" w:rsidRPr="0027755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27755B" w:rsidRPr="0027755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FAFA0" id="مربع نص 4" o:spid="_x0000_s1039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" filled="f" stroked="f" strokeweight=".5pt">
              <v:path arrowok="t"/>
              <v:textbox>
                <w:txbxContent>
                  <w:p w:rsidR="009C1D95" w:rsidRPr="00021D6D" w:rsidRDefault="009C1D95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27755B" w:rsidRPr="0027755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27755B" w:rsidRPr="0027755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93C" w:rsidRDefault="008B193C" w:rsidP="00A92AB4">
      <w:r>
        <w:separator/>
      </w:r>
    </w:p>
  </w:footnote>
  <w:footnote w:type="continuationSeparator" w:id="0">
    <w:p w:rsidR="008B193C" w:rsidRDefault="008B193C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D95" w:rsidRDefault="009C1D95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-74295</wp:posOffset>
              </wp:positionH>
              <wp:positionV relativeFrom="paragraph">
                <wp:posOffset>-19051</wp:posOffset>
              </wp:positionV>
              <wp:extent cx="6974205" cy="9934575"/>
              <wp:effectExtent l="19050" t="19050" r="17145" b="2857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934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C1B9BC" id="Rectangle 6" o:spid="_x0000_s1026" style="position:absolute;left:0;text-align:left;margin-left:-5.85pt;margin-top:-1.5pt;width:549.15pt;height:78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567"/>
      <w:gridCol w:w="65"/>
      <w:gridCol w:w="786"/>
      <w:gridCol w:w="1551"/>
      <w:gridCol w:w="781"/>
      <w:gridCol w:w="647"/>
      <w:gridCol w:w="1497"/>
      <w:gridCol w:w="1161"/>
      <w:gridCol w:w="1231"/>
    </w:tblGrid>
    <w:tr w:rsidR="009C1D95" w:rsidRPr="004A5331" w:rsidTr="0039471D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9C1D95" w:rsidRPr="00CB7830" w:rsidRDefault="009C1D95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9C1D95" w:rsidRPr="00CB7830" w:rsidRDefault="009C1D95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9C1D95" w:rsidRPr="00CB7830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9C1D95" w:rsidRPr="00CB7830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9C1D95" w:rsidRPr="00CB7830" w:rsidRDefault="009C1D95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9C1D95" w:rsidRPr="00CF70DF" w:rsidRDefault="009C1D95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1D95" w:rsidRDefault="009C1D95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A440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CFx1Z/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9C1D95" w:rsidRDefault="009C1D95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4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9C1D95" w:rsidRDefault="009C1D95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330200</wp:posOffset>
                </wp:positionH>
                <wp:positionV relativeFrom="paragraph">
                  <wp:posOffset>-491490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9C1D95" w:rsidRDefault="009C1D95" w:rsidP="00F43130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الثاني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 الأول</w:t>
          </w:r>
        </w:p>
        <w:p w:rsidR="009C1D95" w:rsidRDefault="009C1D95" w:rsidP="00E305F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الدراسي1443</w:t>
          </w:r>
        </w:p>
        <w:p w:rsidR="009C1D95" w:rsidRPr="0067565F" w:rsidRDefault="009C1D95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9C1D95" w:rsidRPr="00816F73" w:rsidRDefault="009C1D95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9C1D95" w:rsidRPr="004A5331" w:rsidTr="0039471D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9C1D95" w:rsidRPr="00FF44B1" w:rsidRDefault="009C1D9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9C1D95" w:rsidRPr="00FF44B1" w:rsidRDefault="009C1D9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9C1D95" w:rsidRPr="00816F73" w:rsidRDefault="009C1D9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:rsidTr="0039471D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9C1D95" w:rsidRPr="00FF44B1" w:rsidRDefault="009C1D9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9C1D95" w:rsidRPr="00FF44B1" w:rsidRDefault="009C1D9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9C1D95" w:rsidRPr="00816F73" w:rsidRDefault="009C1D9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:rsidTr="0039471D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9C1D95" w:rsidRPr="00FF44B1" w:rsidRDefault="009C1D9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9C1D95" w:rsidRPr="00FF44B1" w:rsidRDefault="009C1D9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:rsidTr="0039471D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C1D95" w:rsidRPr="004A5331" w:rsidRDefault="009C1D95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9C1D95" w:rsidRPr="004A5331" w:rsidRDefault="009C1D95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:rsidTr="0039471D">
      <w:trPr>
        <w:cantSplit/>
        <w:trHeight w:val="454"/>
        <w:jc w:val="center"/>
      </w:trPr>
      <w:tc>
        <w:tcPr>
          <w:tcW w:w="3325" w:type="dxa"/>
          <w:gridSpan w:val="6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9C1D95" w:rsidRPr="00CB7830" w:rsidRDefault="009C1D95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  <w:r>
            <w:rPr>
              <w:rFonts w:cs="AL-Mohanad Bold" w:hint="cs"/>
              <w:sz w:val="4"/>
              <w:szCs w:val="8"/>
              <w:rtl/>
            </w:rPr>
            <w:t>..........................................</w:t>
          </w:r>
        </w:p>
      </w:tc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9C1D95" w:rsidRPr="00E305FF" w:rsidRDefault="009C1D95" w:rsidP="0039471D">
          <w:pPr>
            <w:pStyle w:val="4"/>
            <w:rPr>
              <w:rFonts w:cs="AL-Mohanad Bold"/>
              <w:sz w:val="28"/>
              <w:szCs w:val="28"/>
            </w:rPr>
          </w:pPr>
          <w:r w:rsidRPr="00E305FF">
            <w:rPr>
              <w:rFonts w:cs="AL-Mohanad Bold" w:hint="cs"/>
              <w:sz w:val="28"/>
              <w:szCs w:val="28"/>
              <w:rtl/>
            </w:rPr>
            <w:t>الصف: الرابع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9C1D95" w:rsidRPr="00816F73" w:rsidRDefault="009C1D9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:rsidTr="0039471D">
      <w:trPr>
        <w:cantSplit/>
        <w:trHeight w:val="454"/>
        <w:jc w:val="center"/>
      </w:trPr>
      <w:tc>
        <w:tcPr>
          <w:tcW w:w="3325" w:type="dxa"/>
          <w:gridSpan w:val="6"/>
          <w:tcBorders>
            <w:left w:val="thickThinSmallGap" w:sz="12" w:space="0" w:color="auto"/>
          </w:tcBorders>
        </w:tcPr>
        <w:p w:rsidR="009C1D95" w:rsidRPr="004A5331" w:rsidRDefault="009C1D95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337" w:type="dxa"/>
          <w:gridSpan w:val="2"/>
          <w:tcBorders>
            <w:right w:val="thinThickLargeGap" w:sz="18" w:space="0" w:color="auto"/>
          </w:tcBorders>
          <w:vAlign w:val="center"/>
        </w:tcPr>
        <w:p w:rsidR="009C1D95" w:rsidRPr="00EC6AB2" w:rsidRDefault="009C1D95" w:rsidP="0039471D">
          <w:pPr>
            <w:jc w:val="center"/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 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9C1D95" w:rsidRPr="00816F73" w:rsidRDefault="009C1D9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:rsidTr="000928C7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  <w:vAlign w:val="center"/>
        </w:tcPr>
        <w:p w:rsidR="009C1D95" w:rsidRDefault="009C1D95" w:rsidP="000928C7">
          <w:pPr>
            <w:jc w:val="center"/>
            <w:rPr>
              <w:rFonts w:cs="AL-Mohanad Bold"/>
              <w:b/>
              <w:bCs/>
              <w:sz w:val="18"/>
              <w:szCs w:val="24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</w:t>
          </w:r>
        </w:p>
        <w:p w:rsidR="009C1D95" w:rsidRPr="00F93A25" w:rsidRDefault="009C1D95" w:rsidP="000928C7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التاريخ</w:t>
          </w:r>
        </w:p>
      </w:tc>
      <w:tc>
        <w:tcPr>
          <w:tcW w:w="2049" w:type="dxa"/>
          <w:gridSpan w:val="5"/>
          <w:tcBorders>
            <w:right w:val="single" w:sz="4" w:space="0" w:color="auto"/>
          </w:tcBorders>
          <w:vAlign w:val="center"/>
        </w:tcPr>
        <w:p w:rsidR="009C1D95" w:rsidRPr="00D35348" w:rsidRDefault="009C1D95" w:rsidP="0039471D">
          <w:pPr>
            <w:jc w:val="center"/>
            <w:rPr>
              <w:rFonts w:cs="AL-Mohanad Bold"/>
              <w:b/>
              <w:bCs/>
              <w:szCs w:val="24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الأحد</w:t>
          </w:r>
        </w:p>
        <w:p w:rsidR="009C1D95" w:rsidRPr="00F93A25" w:rsidRDefault="009C1D95" w:rsidP="0039471D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3/8/1443</w:t>
          </w:r>
        </w:p>
      </w:tc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vAlign w:val="center"/>
        </w:tcPr>
        <w:p w:rsidR="009C1D95" w:rsidRPr="00F93A25" w:rsidRDefault="009C1D95" w:rsidP="0039471D">
          <w:pPr>
            <w:jc w:val="center"/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9C1D95" w:rsidRPr="00816F73" w:rsidRDefault="009C1D9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:rsidTr="0039471D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9C1D95" w:rsidRPr="004A5331" w:rsidRDefault="009C1D95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9C1D95" w:rsidRPr="00B141FF" w:rsidRDefault="009C1D95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C1D95" w:rsidRPr="00B141FF" w:rsidRDefault="009C1D95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9C1D95" w:rsidRPr="00B141FF" w:rsidRDefault="009C1D95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C1D95" w:rsidRPr="00B141FF" w:rsidRDefault="009C1D95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9C1D95" w:rsidRPr="00816F73" w:rsidRDefault="009C1D95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9C1D95" w:rsidRPr="00816F73" w:rsidRDefault="009C1D9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:rsidTr="0039471D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9C1D95" w:rsidRDefault="009C1D95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9C1D95" w:rsidRPr="00B141FF" w:rsidRDefault="009C1D95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9C1D95" w:rsidRPr="00B141FF" w:rsidRDefault="009C1D95" w:rsidP="00E305FF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9C1D95" w:rsidRPr="00B141FF" w:rsidRDefault="009C1D95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9C1D95" w:rsidRPr="00B141FF" w:rsidRDefault="009C1D95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9C1D95" w:rsidRPr="000F6296" w:rsidRDefault="009C1D95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9C1D95" w:rsidRPr="00DF0CBD" w:rsidRDefault="009C1D95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9C1D95" w:rsidRPr="00DF0CBD" w:rsidRDefault="009C1D95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9C1D95" w:rsidRPr="00DF0CBD" w:rsidRDefault="009C1D95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9C1D95" w:rsidRPr="00DF0CBD" w:rsidRDefault="009C1D95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9C1D95" w:rsidRDefault="009C1D95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64A4F5" wp14:editId="73190645">
              <wp:simplePos x="0" y="0"/>
              <wp:positionH relativeFrom="column">
                <wp:posOffset>1316355</wp:posOffset>
              </wp:positionH>
              <wp:positionV relativeFrom="paragraph">
                <wp:posOffset>71755</wp:posOffset>
              </wp:positionV>
              <wp:extent cx="4191000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D95" w:rsidRPr="00F43130" w:rsidRDefault="009C1D95">
                          <w:pPr>
                            <w:rPr>
                              <w:rFonts w:cs="mohammad bold art 1"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F43130">
                            <w:rPr>
                              <w:rFonts w:cs="mohammad bold art 1" w:hint="cs"/>
                              <w:sz w:val="24"/>
                              <w:szCs w:val="24"/>
                              <w:u w:val="single"/>
                              <w:rtl/>
                            </w:rPr>
                            <w:t xml:space="preserve">ابنتي الطالبة وفقكِ الله استعيني بالله ثم ابدأي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64A4F5" id="مربع نص 14" o:spid="_x0000_s1037" type="#_x0000_t202" style="position:absolute;left:0;text-align:left;margin-left:103.65pt;margin-top:5.65pt;width:330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" filled="f" stroked="f" strokeweight=".5pt">
              <v:textbox>
                <w:txbxContent>
                  <w:p w:rsidR="009C1D95" w:rsidRPr="00F43130" w:rsidRDefault="009C1D95">
                    <w:pPr>
                      <w:rPr>
                        <w:rFonts w:cs="mohammad bold art 1"/>
                        <w:sz w:val="24"/>
                        <w:szCs w:val="24"/>
                        <w:u w:val="single"/>
                        <w:rtl/>
                      </w:rPr>
                    </w:pPr>
                    <w:r w:rsidRPr="00F43130">
                      <w:rPr>
                        <w:rFonts w:cs="mohammad bold art 1" w:hint="cs"/>
                        <w:sz w:val="24"/>
                        <w:szCs w:val="24"/>
                        <w:u w:val="single"/>
                        <w:rtl/>
                      </w:rPr>
                      <w:t xml:space="preserve">ابنتي الطالبة وفقكِ الله استعيني بالله ثم ابدأي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AA629D" wp14:editId="7C95F1A8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5F0D41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F46DE"/>
    <w:multiLevelType w:val="hybridMultilevel"/>
    <w:tmpl w:val="D2F482D4"/>
    <w:lvl w:ilvl="0" w:tplc="7500F3B4">
      <w:start w:val="43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08A3B6E"/>
    <w:multiLevelType w:val="hybridMultilevel"/>
    <w:tmpl w:val="4AFA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3" w15:restartNumberingAfterBreak="0">
    <w:nsid w:val="65FB136D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6D942630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5F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28C7"/>
    <w:rsid w:val="0009419F"/>
    <w:rsid w:val="000C0628"/>
    <w:rsid w:val="000C07B6"/>
    <w:rsid w:val="000C20AA"/>
    <w:rsid w:val="000C36FD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73D1F"/>
    <w:rsid w:val="0017777D"/>
    <w:rsid w:val="00177FE5"/>
    <w:rsid w:val="00192289"/>
    <w:rsid w:val="00192E00"/>
    <w:rsid w:val="00194984"/>
    <w:rsid w:val="00197444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538C"/>
    <w:rsid w:val="00261C7B"/>
    <w:rsid w:val="0027755B"/>
    <w:rsid w:val="00281DEC"/>
    <w:rsid w:val="00296D0C"/>
    <w:rsid w:val="002A1481"/>
    <w:rsid w:val="002B4BEE"/>
    <w:rsid w:val="002C329E"/>
    <w:rsid w:val="002E08B9"/>
    <w:rsid w:val="002E1504"/>
    <w:rsid w:val="002E33EF"/>
    <w:rsid w:val="002E60A3"/>
    <w:rsid w:val="0030310C"/>
    <w:rsid w:val="0031049C"/>
    <w:rsid w:val="00312197"/>
    <w:rsid w:val="0034305C"/>
    <w:rsid w:val="0035245C"/>
    <w:rsid w:val="00355650"/>
    <w:rsid w:val="00356961"/>
    <w:rsid w:val="00364B02"/>
    <w:rsid w:val="00374657"/>
    <w:rsid w:val="00377B77"/>
    <w:rsid w:val="0038643D"/>
    <w:rsid w:val="0039471D"/>
    <w:rsid w:val="00395884"/>
    <w:rsid w:val="003B0BCD"/>
    <w:rsid w:val="003B3A84"/>
    <w:rsid w:val="003B3B4D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95CE2"/>
    <w:rsid w:val="004A5331"/>
    <w:rsid w:val="004B4718"/>
    <w:rsid w:val="004C056D"/>
    <w:rsid w:val="004C532C"/>
    <w:rsid w:val="004D115B"/>
    <w:rsid w:val="004F46A9"/>
    <w:rsid w:val="004F5102"/>
    <w:rsid w:val="0050465F"/>
    <w:rsid w:val="00505A5D"/>
    <w:rsid w:val="00510DF0"/>
    <w:rsid w:val="00510FFC"/>
    <w:rsid w:val="00553495"/>
    <w:rsid w:val="00562387"/>
    <w:rsid w:val="0057100C"/>
    <w:rsid w:val="00585967"/>
    <w:rsid w:val="00591E41"/>
    <w:rsid w:val="005938D0"/>
    <w:rsid w:val="005A6742"/>
    <w:rsid w:val="005B1A09"/>
    <w:rsid w:val="005C2A33"/>
    <w:rsid w:val="005C2CE2"/>
    <w:rsid w:val="005C51B8"/>
    <w:rsid w:val="005D037F"/>
    <w:rsid w:val="005D549B"/>
    <w:rsid w:val="005D5CE9"/>
    <w:rsid w:val="005E32E8"/>
    <w:rsid w:val="005E5532"/>
    <w:rsid w:val="005F31DA"/>
    <w:rsid w:val="005F73FF"/>
    <w:rsid w:val="00603640"/>
    <w:rsid w:val="006320EA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92F2D"/>
    <w:rsid w:val="006940EF"/>
    <w:rsid w:val="006B3DA1"/>
    <w:rsid w:val="006B4367"/>
    <w:rsid w:val="006C0293"/>
    <w:rsid w:val="006C3C31"/>
    <w:rsid w:val="006C4E21"/>
    <w:rsid w:val="006D04D5"/>
    <w:rsid w:val="006D5359"/>
    <w:rsid w:val="006E3825"/>
    <w:rsid w:val="006E6595"/>
    <w:rsid w:val="00702D5B"/>
    <w:rsid w:val="00707F76"/>
    <w:rsid w:val="007301A0"/>
    <w:rsid w:val="007302CD"/>
    <w:rsid w:val="00742240"/>
    <w:rsid w:val="00752470"/>
    <w:rsid w:val="00754DE3"/>
    <w:rsid w:val="00760000"/>
    <w:rsid w:val="007625AF"/>
    <w:rsid w:val="007641C4"/>
    <w:rsid w:val="0076764A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3165C"/>
    <w:rsid w:val="008456AE"/>
    <w:rsid w:val="00853206"/>
    <w:rsid w:val="008622AE"/>
    <w:rsid w:val="0086432A"/>
    <w:rsid w:val="00872A12"/>
    <w:rsid w:val="0087704E"/>
    <w:rsid w:val="0088547D"/>
    <w:rsid w:val="00887D39"/>
    <w:rsid w:val="008A7580"/>
    <w:rsid w:val="008B193C"/>
    <w:rsid w:val="008B616C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159"/>
    <w:rsid w:val="009318A7"/>
    <w:rsid w:val="009331CB"/>
    <w:rsid w:val="0093753B"/>
    <w:rsid w:val="00944314"/>
    <w:rsid w:val="0095204D"/>
    <w:rsid w:val="00960F39"/>
    <w:rsid w:val="00977FFD"/>
    <w:rsid w:val="0098095F"/>
    <w:rsid w:val="00982434"/>
    <w:rsid w:val="009854DE"/>
    <w:rsid w:val="009876BD"/>
    <w:rsid w:val="00990DF7"/>
    <w:rsid w:val="0099745C"/>
    <w:rsid w:val="009A4D59"/>
    <w:rsid w:val="009B2A18"/>
    <w:rsid w:val="009C1D95"/>
    <w:rsid w:val="009D3EB8"/>
    <w:rsid w:val="009E7C6B"/>
    <w:rsid w:val="00A07BFB"/>
    <w:rsid w:val="00A168CE"/>
    <w:rsid w:val="00A20CDD"/>
    <w:rsid w:val="00A23BA6"/>
    <w:rsid w:val="00A26CBA"/>
    <w:rsid w:val="00A6080C"/>
    <w:rsid w:val="00A62FC8"/>
    <w:rsid w:val="00A90042"/>
    <w:rsid w:val="00A91602"/>
    <w:rsid w:val="00A92AB4"/>
    <w:rsid w:val="00A96FBE"/>
    <w:rsid w:val="00A979E6"/>
    <w:rsid w:val="00AA417E"/>
    <w:rsid w:val="00AA717E"/>
    <w:rsid w:val="00AB03DA"/>
    <w:rsid w:val="00AD615E"/>
    <w:rsid w:val="00AD75E0"/>
    <w:rsid w:val="00AE61A3"/>
    <w:rsid w:val="00B06F54"/>
    <w:rsid w:val="00B10F0F"/>
    <w:rsid w:val="00B141FF"/>
    <w:rsid w:val="00B259E5"/>
    <w:rsid w:val="00B30234"/>
    <w:rsid w:val="00B46885"/>
    <w:rsid w:val="00B60404"/>
    <w:rsid w:val="00B60B3A"/>
    <w:rsid w:val="00B713CF"/>
    <w:rsid w:val="00B71448"/>
    <w:rsid w:val="00B75CE6"/>
    <w:rsid w:val="00BD01B9"/>
    <w:rsid w:val="00BD7364"/>
    <w:rsid w:val="00BF3A4E"/>
    <w:rsid w:val="00C01217"/>
    <w:rsid w:val="00C013F8"/>
    <w:rsid w:val="00C063CA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0B2E"/>
    <w:rsid w:val="00CC1381"/>
    <w:rsid w:val="00CC23D9"/>
    <w:rsid w:val="00CD0299"/>
    <w:rsid w:val="00CF0A77"/>
    <w:rsid w:val="00CF70DF"/>
    <w:rsid w:val="00D00E7B"/>
    <w:rsid w:val="00D07D8E"/>
    <w:rsid w:val="00D14D29"/>
    <w:rsid w:val="00D21109"/>
    <w:rsid w:val="00D35348"/>
    <w:rsid w:val="00D56EFF"/>
    <w:rsid w:val="00D60663"/>
    <w:rsid w:val="00D60D76"/>
    <w:rsid w:val="00D65313"/>
    <w:rsid w:val="00D714D2"/>
    <w:rsid w:val="00D76C43"/>
    <w:rsid w:val="00D85A04"/>
    <w:rsid w:val="00D909C6"/>
    <w:rsid w:val="00D9603E"/>
    <w:rsid w:val="00DB32ED"/>
    <w:rsid w:val="00DB6113"/>
    <w:rsid w:val="00DC2494"/>
    <w:rsid w:val="00DC2585"/>
    <w:rsid w:val="00DD1246"/>
    <w:rsid w:val="00DF0CBD"/>
    <w:rsid w:val="00DF7891"/>
    <w:rsid w:val="00E133DB"/>
    <w:rsid w:val="00E14777"/>
    <w:rsid w:val="00E17E4F"/>
    <w:rsid w:val="00E305FF"/>
    <w:rsid w:val="00E32373"/>
    <w:rsid w:val="00E34474"/>
    <w:rsid w:val="00E6016B"/>
    <w:rsid w:val="00E658DC"/>
    <w:rsid w:val="00E7039C"/>
    <w:rsid w:val="00E81B0D"/>
    <w:rsid w:val="00E86356"/>
    <w:rsid w:val="00E97BDE"/>
    <w:rsid w:val="00EA1F9A"/>
    <w:rsid w:val="00EA7E51"/>
    <w:rsid w:val="00EB1FD7"/>
    <w:rsid w:val="00EB3710"/>
    <w:rsid w:val="00EB4384"/>
    <w:rsid w:val="00EB7393"/>
    <w:rsid w:val="00EC6AB2"/>
    <w:rsid w:val="00ED3CB3"/>
    <w:rsid w:val="00EE2A24"/>
    <w:rsid w:val="00EF6DA5"/>
    <w:rsid w:val="00F02D6E"/>
    <w:rsid w:val="00F03430"/>
    <w:rsid w:val="00F05C13"/>
    <w:rsid w:val="00F31B5E"/>
    <w:rsid w:val="00F32266"/>
    <w:rsid w:val="00F3295A"/>
    <w:rsid w:val="00F337FB"/>
    <w:rsid w:val="00F35F4F"/>
    <w:rsid w:val="00F40688"/>
    <w:rsid w:val="00F43130"/>
    <w:rsid w:val="00F43BF8"/>
    <w:rsid w:val="00F46282"/>
    <w:rsid w:val="00F615B8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E6E6E"/>
    <w:rsid w:val="00FE78F7"/>
    <w:rsid w:val="00FF289B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8B70EDB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D115B"/>
    <w:pPr>
      <w:bidi w:val="0"/>
      <w:spacing w:before="100" w:beforeAutospacing="1" w:after="100" w:afterAutospacing="1"/>
    </w:pPr>
    <w:rPr>
      <w:rFonts w:eastAsiaTheme="minorEastAsia" w:cs="Times New Roman"/>
      <w:noProof w:val="0"/>
      <w:sz w:val="24"/>
      <w:szCs w:val="24"/>
      <w:lang w:eastAsia="en-US"/>
    </w:rPr>
  </w:style>
  <w:style w:type="character" w:styleId="a8">
    <w:name w:val="Strong"/>
    <w:basedOn w:val="a0"/>
    <w:uiPriority w:val="22"/>
    <w:qFormat/>
    <w:rsid w:val="004D115B"/>
    <w:rPr>
      <w:b/>
      <w:bCs/>
    </w:rPr>
  </w:style>
  <w:style w:type="paragraph" w:styleId="a9">
    <w:name w:val="List Paragraph"/>
    <w:basedOn w:val="a"/>
    <w:uiPriority w:val="34"/>
    <w:qFormat/>
    <w:rsid w:val="00AA41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testmadina.com/Content/UserFiles/Editor/Images/fe60523953ef1aee983201f38d03427d2ab6a64c.p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CB910-F057-45E2-AA2C-7CA2D199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420</TotalTime>
  <Pages>4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R_H</cp:lastModifiedBy>
  <cp:revision>41</cp:revision>
  <cp:lastPrinted>2022-02-28T17:14:00Z</cp:lastPrinted>
  <dcterms:created xsi:type="dcterms:W3CDTF">2019-11-21T05:37:00Z</dcterms:created>
  <dcterms:modified xsi:type="dcterms:W3CDTF">2022-02-28T17:18:00Z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