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D21" w:rsidRDefault="00C01217">
      <w:pPr>
        <w:rPr>
          <w:sz w:val="26"/>
          <w:szCs w:val="26"/>
          <w:rtl/>
        </w:rPr>
      </w:pPr>
      <w:bookmarkStart w:id="0" w:name="_GoBack"/>
      <w:bookmarkEnd w:id="0"/>
      <w:r>
        <w:rPr>
          <w:rFonts w:ascii="Traditional Arabic" w:hAnsi="Traditional Arabic" w:hint="cs"/>
          <w:b/>
          <w:bCs/>
          <w:sz w:val="34"/>
          <w:szCs w:val="3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C41EDEC" wp14:editId="28512617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4B8" w:rsidRPr="00C01217" w:rsidRDefault="004E14B8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:rsidR="004E14B8" w:rsidRPr="00861C76" w:rsidRDefault="004E14B8" w:rsidP="00C01217">
                            <w:pPr>
                              <w:jc w:val="center"/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bCs/>
                                <w:sz w:val="38"/>
                                <w:szCs w:val="38"/>
                              </w:rPr>
                              <w:t>25</w:t>
                            </w:r>
                          </w:p>
                          <w:p w:rsidR="004E14B8" w:rsidRDefault="004E14B8" w:rsidP="00C012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41EDEC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">
                <v:textbox>
                  <w:txbxContent>
                    <w:p w:rsidR="004E14B8" w:rsidRPr="00C01217" w:rsidRDefault="004E14B8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:rsidR="004E14B8" w:rsidRPr="00861C76" w:rsidRDefault="004E14B8" w:rsidP="00C01217">
                      <w:pPr>
                        <w:jc w:val="center"/>
                        <w:rPr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b/>
                          <w:bCs/>
                          <w:sz w:val="38"/>
                          <w:szCs w:val="38"/>
                        </w:rPr>
                        <w:t>25</w:t>
                      </w:r>
                    </w:p>
                    <w:p w:rsidR="004E14B8" w:rsidRDefault="004E14B8" w:rsidP="00C01217"/>
                  </w:txbxContent>
                </v:textbox>
              </v:shape>
            </w:pict>
          </mc:Fallback>
        </mc:AlternateContent>
      </w:r>
    </w:p>
    <w:p w:rsidR="00C01217" w:rsidRDefault="00C01217" w:rsidP="00C01217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9D0C14" wp14:editId="16E511BE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DA0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margin-left:31.3pt;margin-top:16.85pt;width:62.4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>السؤال الأول :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ab/>
      </w:r>
      <w:r w:rsidR="00BD2FA4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 اخ</w:t>
      </w:r>
      <w:r w:rsidR="00BD2FA4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تاري</w:t>
      </w:r>
      <w:r w:rsidRPr="00B44E3E">
        <w:rPr>
          <w:rFonts w:ascii="Traditional Arabic" w:hAnsi="Traditional Arabic"/>
          <w:b/>
          <w:bCs/>
          <w:sz w:val="34"/>
          <w:szCs w:val="34"/>
          <w:u w:val="single"/>
          <w:rtl/>
        </w:rPr>
        <w:t xml:space="preserve"> الاجابة الصحيحة للعبارات الآتية :</w:t>
      </w:r>
    </w:p>
    <w:p w:rsidR="00C01217" w:rsidRPr="00C43922" w:rsidRDefault="00C01217" w:rsidP="00394665">
      <w:pPr>
        <w:spacing w:before="100" w:beforeAutospacing="1" w:after="100" w:afterAutospacing="1"/>
        <w:contextualSpacing/>
        <w:jc w:val="lowKashida"/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>ثم ظلل</w:t>
      </w:r>
      <w:r w:rsidR="00BD2FA4">
        <w:rPr>
          <w:rFonts w:ascii="Traditional Arabic" w:hAnsi="Traditional Arabic" w:hint="cs"/>
          <w:b/>
          <w:bCs/>
          <w:sz w:val="32"/>
          <w:szCs w:val="32"/>
          <w:u w:val="single"/>
          <w:rtl/>
        </w:rPr>
        <w:t>ي</w:t>
      </w:r>
      <w:r w:rsidRPr="00C43922">
        <w:rPr>
          <w:rFonts w:ascii="Traditional Arabic" w:hAnsi="Traditional Arabic"/>
          <w:b/>
          <w:bCs/>
          <w:sz w:val="32"/>
          <w:szCs w:val="32"/>
          <w:u w:val="single"/>
          <w:rtl/>
        </w:rPr>
        <w:t xml:space="preserve"> الإجابة الصحيحة في ورقة التصحيح الآلي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D00E7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:rsidR="00D00E7B" w:rsidRDefault="00951F1F" w:rsidP="009A4D59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فرع من فروع العلوم يعنى بدراسة العالم الطبيعي : الطاقة والمادة وكيفية ارتباطهما هو ...........</w:t>
            </w:r>
          </w:p>
        </w:tc>
      </w:tr>
      <w:tr w:rsidR="00C01217" w:rsidTr="004E14B8">
        <w:trPr>
          <w:jc w:val="center"/>
        </w:trPr>
        <w:tc>
          <w:tcPr>
            <w:tcW w:w="454" w:type="dxa"/>
          </w:tcPr>
          <w:p w:rsidR="00C01217" w:rsidRDefault="00D00E7B" w:rsidP="00D00E7B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الكيمياء 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الفيزياء 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الرياضيات </w:t>
            </w:r>
          </w:p>
        </w:tc>
        <w:tc>
          <w:tcPr>
            <w:tcW w:w="454" w:type="dxa"/>
          </w:tcPr>
          <w:p w:rsidR="00C01217" w:rsidRDefault="00D00E7B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C01217" w:rsidRDefault="00951F1F" w:rsidP="00D00E7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الأحياء </w:t>
            </w:r>
          </w:p>
        </w:tc>
      </w:tr>
    </w:tbl>
    <w:p w:rsidR="009A4D59" w:rsidRPr="00D00E7B" w:rsidRDefault="009A4D59" w:rsidP="009A4D59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حتى تكون قراءتك أضبط يجب أن تكون زاوية النظر .............. على آداة القياس : 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عمودية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مائلة بزاوية منفرجة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مائلة بزاوية حادة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الزاوية غير مهمة </w:t>
            </w:r>
          </w:p>
        </w:tc>
      </w:tr>
    </w:tbl>
    <w:p w:rsidR="00D00E7B" w:rsidRPr="00D00E7B" w:rsidRDefault="00D00E7B" w:rsidP="009A4D59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إطار يجمع بين عناصر البناء العلمي في موضوع من موضوعات العلم .............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النظرية العلمية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الفرضية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النموذج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القانون العلمي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مجسم الكرة الأرضية هو مثال على : 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الفرضية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النماذج العلمية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القانون العلمي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النظرية العلمية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:rsidR="00D00E7B" w:rsidRDefault="00951F1F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اتفاق نتائج القياس مع القيمة المقبولة أو المعتمدة في القياس، وهي القيمة التي قاسها الخبراء هو ..........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الضبط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القياس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القانون العلمي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51F1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الطريقة العلمية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:rsidR="00D00E7B" w:rsidRDefault="0077499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النقطة التي تكون عندها قيمة كل من المتغيرين تساوي صفرا هي ..............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نقطة الحركة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نقطر التغير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نقطة المقياس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نقطة الأصل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:rsidR="00D00E7B" w:rsidRDefault="00774992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متجه الموقع النهائي مطروحا منه متجه الموقع الإبتدائي يمثل : 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اللحظية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الإزاحة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774992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الزمن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:rsidR="00692F2D" w:rsidRDefault="00692F2D" w:rsidP="00D00E7B">
      <w:pPr>
        <w:jc w:val="lowKashida"/>
        <w:rPr>
          <w:b/>
          <w:bCs/>
          <w:sz w:val="8"/>
          <w:szCs w:val="8"/>
          <w:rtl/>
        </w:rPr>
      </w:pPr>
    </w:p>
    <w:p w:rsidR="00692F2D" w:rsidRDefault="00692F2D" w:rsidP="00D00E7B">
      <w:pPr>
        <w:jc w:val="lowKashida"/>
        <w:rPr>
          <w:b/>
          <w:bCs/>
          <w:sz w:val="8"/>
          <w:szCs w:val="8"/>
          <w:rtl/>
        </w:rPr>
      </w:pPr>
    </w:p>
    <w:p w:rsidR="00692F2D" w:rsidRDefault="00692F2D" w:rsidP="00D00E7B">
      <w:pPr>
        <w:jc w:val="lowKashida"/>
        <w:rPr>
          <w:b/>
          <w:bCs/>
          <w:sz w:val="8"/>
          <w:szCs w:val="8"/>
          <w:rtl/>
        </w:rPr>
      </w:pPr>
    </w:p>
    <w:p w:rsidR="00692F2D" w:rsidRPr="00D00E7B" w:rsidRDefault="00692F2D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8</w:t>
            </w:r>
          </w:p>
        </w:tc>
        <w:tc>
          <w:tcPr>
            <w:tcW w:w="9754" w:type="dxa"/>
            <w:gridSpan w:val="7"/>
          </w:tcPr>
          <w:p w:rsidR="00D00E7B" w:rsidRDefault="00F44149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الكمية القياسية ( العددية ) من بين الكميات التالية هي : 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السرعة المتجهة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الإزاحة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الزمن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C4E21">
        <w:trPr>
          <w:jc w:val="center"/>
        </w:trPr>
        <w:tc>
          <w:tcPr>
            <w:tcW w:w="454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:rsidR="00D00E7B" w:rsidRDefault="00F44149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التغير في سرعة الجسم المتحرك بالنسبة للفترة الزمنية يساوي :</w:t>
            </w:r>
          </w:p>
        </w:tc>
      </w:tr>
      <w:tr w:rsidR="00D00E7B" w:rsidTr="004E14B8">
        <w:trPr>
          <w:jc w:val="center"/>
        </w:trPr>
        <w:tc>
          <w:tcPr>
            <w:tcW w:w="454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القوة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F4414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القياس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:rsidR="00D00E7B" w:rsidRDefault="00B379D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مجموعة من الصور المتتابعة التي يتم جمعها في صورة واحدة، تظهر مواقع جسم متحرك في فترات زمنية متساوية تمثل 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الموقع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مخطط الحركة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الرسم البياني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نموذج الجسيم النقطي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754" w:type="dxa"/>
            <w:gridSpan w:val="7"/>
          </w:tcPr>
          <w:p w:rsidR="00D00E7B" w:rsidRDefault="00B379D0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وحدة قياس الطول في النظام الدولي هي :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94665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K</w:t>
            </w:r>
            <w:r w:rsidR="00B379D0">
              <w:rPr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4711B7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cm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km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:rsidR="00D00E7B" w:rsidRDefault="00B379D0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عندما يقف شخص على ميزان داخل مصعد ويتحرك المصعد الى الأعلى فإن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= الوزن الحقيقي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= صفر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أكبر من الوزن الحقيقي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B379D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قراءة الميزان أقل من الوزن الحقيقي </w:t>
            </w:r>
          </w:p>
        </w:tc>
      </w:tr>
    </w:tbl>
    <w:p w:rsidR="00D00E7B" w:rsidRPr="00B379D0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:rsidR="00D00E7B" w:rsidRDefault="0099624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وصلت سرعة جسم ساقط الى حد أن القوة المعيقة تساوي وزنه فإن الجسم يحتفظ بسرعة منتظمة تسمى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الحدية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المتوسطة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الخطية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العمودية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:rsidR="00D00E7B" w:rsidRDefault="0099624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يمكن استخدام نظرية فيثاغورس لحساب المحصلة إذا كانت الزاوية بين المتجهين تساوي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30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45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60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90</w:t>
            </w:r>
            <w:r>
              <w:rPr>
                <w:rFonts w:cs="Times New Roman"/>
                <w:b/>
                <w:bCs/>
                <w:sz w:val="32"/>
                <w:szCs w:val="32"/>
              </w:rPr>
              <w:t>˚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:rsidR="00D00E7B" w:rsidRDefault="00996246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يبقى الجسم على حالته من السكون أو الحركة المنتظمة في خط مستقيم ما لم تؤثر عليه قوة خارجية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الأول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الثالث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9624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الرابع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:rsidR="00D00E7B" w:rsidRDefault="00C951E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وعاء ماء كتلته وهو فارغ </w:t>
            </w:r>
            <w:r>
              <w:rPr>
                <w:b/>
                <w:bCs/>
                <w:sz w:val="32"/>
                <w:szCs w:val="32"/>
              </w:rPr>
              <w:t>3.55 kg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وكتلته بعد ملئه بالماء </w:t>
            </w:r>
            <w:r>
              <w:rPr>
                <w:b/>
                <w:bCs/>
                <w:sz w:val="32"/>
                <w:szCs w:val="32"/>
                <w:lang w:bidi="ar-MA"/>
              </w:rPr>
              <w:t>38.60 kg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عند حساب كتلة الماء نجد أنها تساوي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35.05 kg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28.60 kg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42.15 kg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39.15 kg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:rsidR="00D00E7B" w:rsidRDefault="00C951E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ممانعة الجسم لأي تغير في حالته من حيث السكون أو الحركة تسمى 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القصور الذاتي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التلامس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التأثير المتبادل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951E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الإتزان 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p w:rsidR="009B275B" w:rsidRDefault="00ED2FDA" w:rsidP="00D00E7B">
      <w:pPr>
        <w:jc w:val="lowKashida"/>
        <w:rPr>
          <w:b/>
          <w:bCs/>
          <w:sz w:val="8"/>
          <w:szCs w:val="8"/>
          <w:rtl/>
        </w:rPr>
      </w:pPr>
      <w:r>
        <w:rPr>
          <w:rFonts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4CAB4C" wp14:editId="1F54643E">
                <wp:simplePos x="0" y="0"/>
                <wp:positionH relativeFrom="column">
                  <wp:posOffset>20955</wp:posOffset>
                </wp:positionH>
                <wp:positionV relativeFrom="paragraph">
                  <wp:posOffset>80645</wp:posOffset>
                </wp:positionV>
                <wp:extent cx="457200" cy="247650"/>
                <wp:effectExtent l="19050" t="19050" r="19050" b="38100"/>
                <wp:wrapNone/>
                <wp:docPr id="26" name="سهم إلى اليسا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leftArrow">
                          <a:avLst>
                            <a:gd name="adj1" fmla="val 17000"/>
                            <a:gd name="adj2" fmla="val 88333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B8" w:rsidRPr="00ED2FDA" w:rsidRDefault="004E14B8" w:rsidP="00ED2FDA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ED2FDA">
                              <w:rPr>
                                <w:rFonts w:hint="cs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CAB4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29" o:spid="_x0000_s1027" type="#_x0000_t66" style="position:absolute;left:0;text-align:left;margin-left:1.65pt;margin-top:6.35pt;width:36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" adj="10335,8964" fillcolor="white [3201]" strokecolor="black [3200]" strokeweight="1.5pt">
                <v:textbox>
                  <w:txbxContent>
                    <w:p w:rsidR="004E14B8" w:rsidRPr="00ED2FDA" w:rsidRDefault="004E14B8" w:rsidP="00ED2FDA">
                      <w:pPr>
                        <w:jc w:val="center"/>
                        <w:rPr>
                          <w:szCs w:val="22"/>
                        </w:rPr>
                      </w:pPr>
                      <w:r w:rsidRPr="00ED2FDA">
                        <w:rPr>
                          <w:rFonts w:hint="cs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9B275B" w:rsidRDefault="009B275B" w:rsidP="00D00E7B">
      <w:pPr>
        <w:jc w:val="lowKashida"/>
        <w:rPr>
          <w:b/>
          <w:bCs/>
          <w:sz w:val="8"/>
          <w:szCs w:val="8"/>
          <w:rtl/>
        </w:rPr>
      </w:pPr>
    </w:p>
    <w:p w:rsidR="009B275B" w:rsidRDefault="009B275B" w:rsidP="00D00E7B">
      <w:pPr>
        <w:jc w:val="lowKashida"/>
        <w:rPr>
          <w:b/>
          <w:bCs/>
          <w:sz w:val="8"/>
          <w:szCs w:val="8"/>
          <w:rtl/>
        </w:rPr>
      </w:pPr>
    </w:p>
    <w:p w:rsidR="009B275B" w:rsidRPr="00D00E7B" w:rsidRDefault="009B275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18</w:t>
            </w:r>
          </w:p>
        </w:tc>
        <w:tc>
          <w:tcPr>
            <w:tcW w:w="9754" w:type="dxa"/>
            <w:gridSpan w:val="7"/>
          </w:tcPr>
          <w:p w:rsidR="00D00E7B" w:rsidRDefault="009B275B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تتسارع الأجسام في حالة السقوط الحر باتجاه الأرض بمقدار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-9.8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+9.8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7.9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صفر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:rsidR="00D00E7B" w:rsidRDefault="009B275B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سيارة سباق تزداد سرعتها من </w:t>
            </w:r>
            <w:r>
              <w:rPr>
                <w:b/>
                <w:bCs/>
                <w:sz w:val="32"/>
                <w:szCs w:val="32"/>
              </w:rPr>
              <w:t>6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الى </w:t>
            </w:r>
            <w:r>
              <w:rPr>
                <w:b/>
                <w:bCs/>
                <w:sz w:val="32"/>
                <w:szCs w:val="32"/>
                <w:lang w:bidi="ar-MA"/>
              </w:rPr>
              <w:t>36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خلال فترة زمنية مقدارها </w:t>
            </w:r>
            <w:r>
              <w:rPr>
                <w:b/>
                <w:bCs/>
                <w:sz w:val="32"/>
                <w:szCs w:val="32"/>
                <w:lang w:bidi="ar-MA"/>
              </w:rPr>
              <w:t>6 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عند حساب تسارعها نج</w:t>
            </w:r>
            <w:r w:rsidR="00C0371D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د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أنه يساوي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50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25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5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B275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6 m/s</w:t>
            </w:r>
            <w:r w:rsidRPr="009B275B">
              <w:rPr>
                <w:b/>
                <w:bCs/>
                <w:sz w:val="32"/>
                <w:szCs w:val="32"/>
                <w:vertAlign w:val="superscript"/>
              </w:rPr>
              <w:t>2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:rsidR="00D00E7B" w:rsidRDefault="0091468F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يحتوي النظام الدولي للوحدات على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7 وحدات أساسية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6 وحدات أساسية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8 وحدات أساسية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1468F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3 وحدات أساسية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:rsidR="00D00E7B" w:rsidRDefault="004871A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ميل الخط البياني في منحنى ( الموقع </w:t>
            </w:r>
            <w:r>
              <w:rPr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الزمن ) يمثل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التسارع المنتظم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المتوسطة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اللحظية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871A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التسارع المتوسط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:rsidR="00D00E7B" w:rsidRDefault="0052048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مقدار سرعة الجسم واتجاه حركته عند لحظة معينة يسمى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اللحظية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 اللحظي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الابتدائية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2048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السرعة المتجهة المتوسطة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:rsidR="00D00E7B" w:rsidRDefault="002D05A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الفيزياء تقوم بإستخدام .............. بإعتبارها لغة قادرة على التعبير عن القوانين والظواهر الفيزيائية بشكل أوضح 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الكيمياء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الأحياء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الجيولوجيا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2D0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الرياضيات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:rsidR="00D00E7B" w:rsidRDefault="0097121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التلامس التي تؤثر في اتجاه معاكس للحركة الانزلاقية بين الأسطح تسمى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الاحتكاك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الدفع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الشد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العمودية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:rsidR="00D00E7B" w:rsidRDefault="0097121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سيارة سرعتها </w:t>
            </w:r>
            <w:r>
              <w:rPr>
                <w:b/>
                <w:bCs/>
                <w:sz w:val="32"/>
                <w:szCs w:val="32"/>
              </w:rPr>
              <w:t>20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تسارعت بإنتظام بمعدل </w:t>
            </w:r>
            <w:r>
              <w:rPr>
                <w:b/>
                <w:bCs/>
                <w:sz w:val="32"/>
                <w:szCs w:val="32"/>
                <w:lang w:bidi="ar-MA"/>
              </w:rPr>
              <w:t>1.5 m/s</w:t>
            </w:r>
            <w:r w:rsidRPr="00971211">
              <w:rPr>
                <w:b/>
                <w:bCs/>
                <w:sz w:val="32"/>
                <w:szCs w:val="32"/>
                <w:vertAlign w:val="superscript"/>
                <w:lang w:bidi="ar-MA"/>
              </w:rPr>
              <w:t>2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لمدة </w:t>
            </w:r>
            <w:r>
              <w:rPr>
                <w:b/>
                <w:bCs/>
                <w:sz w:val="32"/>
                <w:szCs w:val="32"/>
                <w:lang w:bidi="ar-MA"/>
              </w:rPr>
              <w:t>7.2 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عند حساب سرعتها النهائية نجدها تساوي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30.8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28.7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14.8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10.8 m/s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:rsidR="00D00E7B" w:rsidRDefault="0097121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يحدث الإتزان عندما تكون محصلة القوى المؤثرة على الجسم تساوي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صفر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صغيرة جدا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متوسطة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712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كبيرة جدا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:rsidR="00D00E7B" w:rsidRDefault="005C2F2B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وزن جسم كتلته </w:t>
            </w:r>
            <w:r>
              <w:rPr>
                <w:b/>
                <w:bCs/>
                <w:sz w:val="32"/>
                <w:szCs w:val="32"/>
              </w:rPr>
              <w:t xml:space="preserve">80 kg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يساوي :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750 kg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750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784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5C2F2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784 kg</w:t>
            </w:r>
          </w:p>
        </w:tc>
      </w:tr>
    </w:tbl>
    <w:p w:rsidR="00D00E7B" w:rsidRDefault="00D00E7B" w:rsidP="00D00E7B">
      <w:pPr>
        <w:jc w:val="lowKashida"/>
        <w:rPr>
          <w:b/>
          <w:bCs/>
          <w:sz w:val="8"/>
          <w:szCs w:val="8"/>
        </w:rPr>
      </w:pP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Default="00ED2FDA" w:rsidP="00D00E7B">
      <w:pPr>
        <w:jc w:val="lowKashida"/>
        <w:rPr>
          <w:b/>
          <w:bCs/>
          <w:sz w:val="8"/>
          <w:szCs w:val="8"/>
        </w:rPr>
      </w:pPr>
      <w:r>
        <w:rPr>
          <w:rFonts w:hint="cs"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9BE195" wp14:editId="5E29DA2F">
                <wp:simplePos x="0" y="0"/>
                <wp:positionH relativeFrom="column">
                  <wp:posOffset>69215</wp:posOffset>
                </wp:positionH>
                <wp:positionV relativeFrom="paragraph">
                  <wp:posOffset>8255</wp:posOffset>
                </wp:positionV>
                <wp:extent cx="457200" cy="247650"/>
                <wp:effectExtent l="19050" t="19050" r="19050" b="38100"/>
                <wp:wrapNone/>
                <wp:docPr id="29" name="سهم إلى اليسا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47650"/>
                        </a:xfrm>
                        <a:prstGeom prst="leftArrow">
                          <a:avLst>
                            <a:gd name="adj1" fmla="val 17000"/>
                            <a:gd name="adj2" fmla="val 88333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B8" w:rsidRPr="00ED2FDA" w:rsidRDefault="004E14B8" w:rsidP="00ED2FDA">
                            <w:pPr>
                              <w:jc w:val="center"/>
                              <w:rPr>
                                <w:szCs w:val="22"/>
                              </w:rPr>
                            </w:pPr>
                            <w:r w:rsidRPr="00ED2FDA">
                              <w:rPr>
                                <w:rFonts w:hint="cs"/>
                                <w:szCs w:val="22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E195" id="_x0000_s1028" type="#_x0000_t66" style="position:absolute;left:0;text-align:left;margin-left:5.45pt;margin-top:.65pt;width:36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" adj="10335,8964" fillcolor="white [3201]" strokecolor="black [3200]" strokeweight="1.5pt">
                <v:textbox>
                  <w:txbxContent>
                    <w:p w:rsidR="004E14B8" w:rsidRPr="00ED2FDA" w:rsidRDefault="004E14B8" w:rsidP="00ED2FDA">
                      <w:pPr>
                        <w:jc w:val="center"/>
                        <w:rPr>
                          <w:szCs w:val="22"/>
                        </w:rPr>
                      </w:pPr>
                      <w:r w:rsidRPr="00ED2FDA">
                        <w:rPr>
                          <w:rFonts w:hint="cs"/>
                          <w:szCs w:val="22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Default="005C2F2B" w:rsidP="00D00E7B">
      <w:pPr>
        <w:jc w:val="lowKashida"/>
        <w:rPr>
          <w:b/>
          <w:bCs/>
          <w:sz w:val="8"/>
          <w:szCs w:val="8"/>
        </w:rPr>
      </w:pPr>
    </w:p>
    <w:p w:rsidR="005C2F2B" w:rsidRPr="00D00E7B" w:rsidRDefault="005C2F2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28</w:t>
            </w:r>
          </w:p>
        </w:tc>
        <w:tc>
          <w:tcPr>
            <w:tcW w:w="9754" w:type="dxa"/>
            <w:gridSpan w:val="7"/>
          </w:tcPr>
          <w:p w:rsidR="00D00E7B" w:rsidRDefault="004A47B6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قوتان تؤثران على جسم </w:t>
            </w:r>
            <w:r>
              <w:rPr>
                <w:b/>
                <w:bCs/>
                <w:sz w:val="32"/>
                <w:szCs w:val="32"/>
                <w:lang w:bidi="ar-MA"/>
              </w:rPr>
              <w:t>F</w:t>
            </w:r>
            <w:r w:rsidRPr="004A47B6">
              <w:rPr>
                <w:b/>
                <w:bCs/>
                <w:sz w:val="32"/>
                <w:szCs w:val="32"/>
                <w:vertAlign w:val="subscript"/>
                <w:lang w:bidi="ar-MA"/>
              </w:rPr>
              <w:t>1</w:t>
            </w:r>
            <w:r>
              <w:rPr>
                <w:b/>
                <w:bCs/>
                <w:sz w:val="32"/>
                <w:szCs w:val="32"/>
                <w:lang w:bidi="ar-MA"/>
              </w:rPr>
              <w:t>= 30 N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شرقا ، </w:t>
            </w:r>
            <w:r>
              <w:rPr>
                <w:b/>
                <w:bCs/>
                <w:sz w:val="32"/>
                <w:szCs w:val="32"/>
                <w:lang w:bidi="ar-MA"/>
              </w:rPr>
              <w:t>F</w:t>
            </w:r>
            <w:r w:rsidRPr="004A47B6">
              <w:rPr>
                <w:b/>
                <w:bCs/>
                <w:sz w:val="32"/>
                <w:szCs w:val="32"/>
                <w:vertAlign w:val="subscript"/>
                <w:lang w:bidi="ar-MA"/>
              </w:rPr>
              <w:t>2</w:t>
            </w:r>
            <w:r>
              <w:rPr>
                <w:b/>
                <w:bCs/>
                <w:sz w:val="32"/>
                <w:szCs w:val="32"/>
                <w:lang w:bidi="ar-MA"/>
              </w:rPr>
              <w:t>= 40 N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شمالا ، أوجدي محصلة القوتين ؟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70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21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b/>
                <w:bCs/>
                <w:sz w:val="32"/>
                <w:szCs w:val="32"/>
              </w:rPr>
              <w:t>50 N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:rsidR="00D00E7B" w:rsidRDefault="004A47B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تحدد الكمية المتجهة بـ ..................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المقدار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الإتجاه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المقدار والإتجاه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4A47B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وحدة القياس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:rsidR="00D00E7B" w:rsidRDefault="003D22A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عملية تحويل المتجه الى مركبتين عموديتين تسمى 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تركيب المتجه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جمع المتجهات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نقل المتجه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3D22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تحليل المتجه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:rsidR="00D00E7B" w:rsidRDefault="003D22A1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مسار المقذوف في مجال الجاذبية الأرضية يأخذ شكل 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متعرج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دائري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بيضاوي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قطع مكافئ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:rsidR="00D00E7B" w:rsidRDefault="00D25A0E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الزمن اللازم لإتمام الجسم دورة كاملة يسمى 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زمن التوقف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زمن الصعود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الزمن الدوري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D25A0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زمن التحليق</w:t>
            </w:r>
          </w:p>
        </w:tc>
      </w:tr>
    </w:tbl>
    <w:p w:rsidR="00692F2D" w:rsidRPr="00D00E7B" w:rsidRDefault="00692F2D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9754" w:type="dxa"/>
            <w:gridSpan w:val="7"/>
          </w:tcPr>
          <w:p w:rsidR="00D00E7B" w:rsidRDefault="009E2A2D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الطرد المركزية هي قوة ...............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حقيقية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وهمية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دفع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E2A2D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عمودية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9754" w:type="dxa"/>
            <w:gridSpan w:val="7"/>
          </w:tcPr>
          <w:p w:rsidR="00D00E7B" w:rsidRDefault="00E92C37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المحصلة المركزية </w:t>
            </w:r>
            <w:r w:rsidR="001A1011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لجسم كتلته </w:t>
            </w:r>
            <w:r w:rsidR="001A1011">
              <w:rPr>
                <w:b/>
                <w:bCs/>
                <w:sz w:val="32"/>
                <w:szCs w:val="32"/>
                <w:lang w:bidi="ar-MA"/>
              </w:rPr>
              <w:t>5 kg</w:t>
            </w:r>
            <w:r w:rsidR="001A1011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يتحرك بتسارع مركزي </w:t>
            </w:r>
            <w:r w:rsidR="001A1011">
              <w:rPr>
                <w:b/>
                <w:bCs/>
                <w:sz w:val="32"/>
                <w:szCs w:val="32"/>
                <w:lang w:bidi="ar-MA"/>
              </w:rPr>
              <w:t>4 m/s</w:t>
            </w:r>
            <w:r w:rsidR="001A1011" w:rsidRPr="001A1011">
              <w:rPr>
                <w:b/>
                <w:bCs/>
                <w:sz w:val="32"/>
                <w:szCs w:val="32"/>
                <w:vertAlign w:val="superscript"/>
                <w:lang w:bidi="ar-MA"/>
              </w:rPr>
              <w:t>2</w:t>
            </w:r>
            <w:r w:rsidR="001A1011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تساوي 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6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20 N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A101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1.25 N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9754" w:type="dxa"/>
            <w:gridSpan w:val="7"/>
          </w:tcPr>
          <w:p w:rsidR="00D00E7B" w:rsidRDefault="00F275A1" w:rsidP="00F275A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قطار يتحرك بسرعة </w:t>
            </w:r>
            <w:r>
              <w:rPr>
                <w:b/>
                <w:bCs/>
                <w:sz w:val="32"/>
                <w:szCs w:val="32"/>
                <w:lang w:bidi="ar-MA"/>
              </w:rPr>
              <w:t>20 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داخله شخص يتحرك بسرعة </w:t>
            </w:r>
            <w:r>
              <w:rPr>
                <w:b/>
                <w:bCs/>
                <w:sz w:val="32"/>
                <w:szCs w:val="32"/>
                <w:lang w:bidi="ar-MA"/>
              </w:rPr>
              <w:t>2</w:t>
            </w:r>
            <w:r w:rsidR="00035825">
              <w:rPr>
                <w:b/>
                <w:bCs/>
                <w:sz w:val="32"/>
                <w:szCs w:val="32"/>
                <w:lang w:bidi="ar-MA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bidi="ar-MA"/>
              </w:rPr>
              <w:t>m/s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في اتجاه مقدمة القطار ، كم تكون السرعة النسبية للشخص بالنسبة لراصد على الأرض ؟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20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22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18 m/s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10 m/s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9754" w:type="dxa"/>
            <w:gridSpan w:val="7"/>
          </w:tcPr>
          <w:p w:rsidR="00D00E7B" w:rsidRDefault="00F275A1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الخط الوهمي من الكوكب الى الشمس يمسح مساحات متساوية في أزمنة متساوية ، هذا ماينص عليه قانون 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275A1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كبلر الأول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D400C0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كبلر الثاني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D400C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كبلر الثالث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D400C0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الجذب الكوني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9754" w:type="dxa"/>
            <w:gridSpan w:val="7"/>
          </w:tcPr>
          <w:p w:rsidR="00D00E7B" w:rsidRDefault="00C076BE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قام .............. بتعيين قيمة ث</w:t>
            </w:r>
            <w:r w:rsidR="00AF4A9D">
              <w:rPr>
                <w:rFonts w:hint="cs"/>
                <w:b/>
                <w:bCs/>
                <w:sz w:val="32"/>
                <w:szCs w:val="32"/>
                <w:rtl/>
              </w:rPr>
              <w:t>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بت الجذب الكوني </w:t>
            </w:r>
            <w:r>
              <w:rPr>
                <w:b/>
                <w:bCs/>
                <w:sz w:val="32"/>
                <w:szCs w:val="32"/>
              </w:rPr>
              <w:t>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نيوتن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كافندش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كبلر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076BE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كوبرنيكوس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9754" w:type="dxa"/>
            <w:gridSpan w:val="7"/>
          </w:tcPr>
          <w:p w:rsidR="00D00E7B" w:rsidRDefault="00CE3A0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تساوي كتلة القصور وكتلة الجاذبية يعبر عن مبدأ 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الوزن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التسارع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المحصلة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التكافؤ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9754" w:type="dxa"/>
            <w:gridSpan w:val="7"/>
          </w:tcPr>
          <w:p w:rsidR="00D00E7B" w:rsidRDefault="00CE3A08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السرعة النهائية للمقذوف عند أقصى ارتفاع له تساوي .................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صفر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أكبر ما</w:t>
            </w:r>
            <w:r w:rsidR="00672B8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يمكن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أقل ما</w:t>
            </w:r>
            <w:r w:rsidR="00672B8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يمكن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9.8 m/s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40</w:t>
            </w:r>
          </w:p>
        </w:tc>
        <w:tc>
          <w:tcPr>
            <w:tcW w:w="9754" w:type="dxa"/>
            <w:gridSpan w:val="7"/>
          </w:tcPr>
          <w:p w:rsidR="00D00E7B" w:rsidRDefault="00CE3A08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إذا أثر صندوق على الأرض بقوة مقدارها </w:t>
            </w:r>
            <w:r>
              <w:rPr>
                <w:b/>
                <w:bCs/>
                <w:sz w:val="32"/>
                <w:szCs w:val="32"/>
                <w:lang w:bidi="ar-MA"/>
              </w:rPr>
              <w:t>500 N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فإن الأرض تؤثر عليه بقوة مقدارها 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490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500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450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b/>
                <w:bCs/>
                <w:sz w:val="32"/>
                <w:szCs w:val="32"/>
              </w:rPr>
              <w:t>500 kg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9754" w:type="dxa"/>
            <w:gridSpan w:val="7"/>
          </w:tcPr>
          <w:p w:rsidR="00D00E7B" w:rsidRDefault="00CE3A08" w:rsidP="00CE3A08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الصيغة الرياضية التالية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>F=G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m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r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تعبر عن ؟ 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قانون كبلر الأول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الجذب الكوني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الثاني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3A08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قانون نيوتن الثالث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9754" w:type="dxa"/>
            <w:gridSpan w:val="7"/>
          </w:tcPr>
          <w:p w:rsidR="00D00E7B" w:rsidRDefault="00CE754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في نموذج الجسيم النقطي يستبدل الجسم في مخطط الحركة بـ ..............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مجموعة من النقاط المتتالية المفردة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سهم لتوضيح اتجاه الحركة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كميات عددية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CE754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أسهم متتالية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9754" w:type="dxa"/>
            <w:gridSpan w:val="7"/>
          </w:tcPr>
          <w:p w:rsidR="00D00E7B" w:rsidRDefault="0098089C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عندما يشير متجها السرعة المتجهة والتسارع لجسم ما الى اتجاهين متعاكسين ، فهذا يعني أن 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سرعة الجسم تتزايد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سرعة الجسم تتناقص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الجسم يتحرك بسرعة ثابتة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الجسم ساكن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9754" w:type="dxa"/>
            <w:gridSpan w:val="7"/>
          </w:tcPr>
          <w:p w:rsidR="00D00E7B" w:rsidRDefault="0098089C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حركة جسم تحت تأثير الجاذبية الأرضية فقط ، وبإهمال تأثير مقاومة الهواء هو 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الجاذبية الأرضية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التسارع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السقوط الحر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98089C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مخطط الجسم الحر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45</w:t>
            </w:r>
          </w:p>
        </w:tc>
        <w:tc>
          <w:tcPr>
            <w:tcW w:w="9754" w:type="dxa"/>
            <w:gridSpan w:val="7"/>
          </w:tcPr>
          <w:p w:rsidR="00D00E7B" w:rsidRDefault="002F125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 هي قوى تؤثر في الأجسام بغض النظر عن وجود تلامس فيما بينها من عدمه 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2F125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الشد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2F125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التلامس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672B8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الدف</w:t>
            </w:r>
            <w:r w:rsidR="002F1256">
              <w:rPr>
                <w:rFonts w:hint="cs"/>
                <w:b/>
                <w:bCs/>
                <w:sz w:val="32"/>
                <w:szCs w:val="32"/>
                <w:rtl/>
              </w:rPr>
              <w:t xml:space="preserve">ع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2F125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المجال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9754" w:type="dxa"/>
            <w:gridSpan w:val="7"/>
          </w:tcPr>
          <w:p w:rsidR="00D00E7B" w:rsidRDefault="00185625" w:rsidP="006C4E21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القوة التي </w:t>
            </w:r>
            <w:r w:rsidR="00A22109"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>تجعل الجسم في حالة اتزان هي 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</w:t>
            </w:r>
            <w:r w:rsidR="00A22109">
              <w:rPr>
                <w:rFonts w:hint="cs"/>
                <w:b/>
                <w:bCs/>
                <w:sz w:val="32"/>
                <w:szCs w:val="32"/>
                <w:rtl/>
              </w:rPr>
              <w:t>وزن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A22109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الموازنة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القوة المعيقة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الجاذبية الأرضية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47</w:t>
            </w:r>
          </w:p>
        </w:tc>
        <w:tc>
          <w:tcPr>
            <w:tcW w:w="9754" w:type="dxa"/>
            <w:gridSpan w:val="7"/>
          </w:tcPr>
          <w:p w:rsidR="00D00E7B" w:rsidRDefault="0018562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قوة الشد في الحبل تساوي .............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القوة العمودية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وزن الأجسام المعلقة فيه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وزن الحبل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قوة الاحتكاك المؤثرة في الجسم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9754" w:type="dxa"/>
            <w:gridSpan w:val="7"/>
          </w:tcPr>
          <w:p w:rsidR="00D00E7B" w:rsidRDefault="00185625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طول المتجه يعبر دائما عن ...........</w:t>
            </w:r>
          </w:p>
        </w:tc>
      </w:tr>
      <w:tr w:rsidR="00D00E7B" w:rsidTr="004E14B8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الاتجاه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المحصلة 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المقدار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المجال 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49</w:t>
            </w:r>
          </w:p>
        </w:tc>
        <w:tc>
          <w:tcPr>
            <w:tcW w:w="9754" w:type="dxa"/>
            <w:gridSpan w:val="7"/>
          </w:tcPr>
          <w:p w:rsidR="00D00E7B" w:rsidRDefault="00185625" w:rsidP="00185625">
            <w:pPr>
              <w:jc w:val="lowKashida"/>
              <w:rPr>
                <w:b/>
                <w:bCs/>
                <w:sz w:val="32"/>
                <w:szCs w:val="32"/>
                <w:rtl/>
                <w:lang w:bidi="ar-M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انزلق صندوق كتلته </w:t>
            </w:r>
            <w:r>
              <w:rPr>
                <w:b/>
                <w:bCs/>
                <w:sz w:val="32"/>
                <w:szCs w:val="32"/>
              </w:rPr>
              <w:t>25 kg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على أرضية صالة رياضية ، ثم توقف . فإذا كان معامل الاحتكاك الحركي بين الصندوق وأرضية الصالة </w:t>
            </w:r>
            <w:r>
              <w:rPr>
                <w:b/>
                <w:bCs/>
                <w:sz w:val="32"/>
                <w:szCs w:val="32"/>
                <w:lang w:bidi="ar-MA"/>
              </w:rPr>
              <w:t>0.15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MA"/>
              </w:rPr>
              <w:t xml:space="preserve"> ، فما مقدار قوة الاحتكاك التي أثرت فيه ؟ </w:t>
            </w:r>
          </w:p>
        </w:tc>
      </w:tr>
      <w:tr w:rsidR="00D00E7B" w:rsidTr="007323C4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28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1633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36.75 N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</w:tcPr>
          <w:p w:rsidR="00D00E7B" w:rsidRDefault="00185625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3.75 N</w:t>
            </w:r>
          </w:p>
        </w:tc>
      </w:tr>
    </w:tbl>
    <w:p w:rsidR="00D00E7B" w:rsidRPr="00D00E7B" w:rsidRDefault="00D00E7B" w:rsidP="00D00E7B">
      <w:pPr>
        <w:jc w:val="lowKashida"/>
        <w:rPr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Tr="00692F2D">
        <w:trPr>
          <w:jc w:val="center"/>
        </w:trPr>
        <w:tc>
          <w:tcPr>
            <w:tcW w:w="536" w:type="dxa"/>
          </w:tcPr>
          <w:p w:rsidR="00D00E7B" w:rsidRDefault="006C4E21" w:rsidP="006C4E21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50</w:t>
            </w:r>
          </w:p>
        </w:tc>
        <w:tc>
          <w:tcPr>
            <w:tcW w:w="9754" w:type="dxa"/>
            <w:gridSpan w:val="7"/>
          </w:tcPr>
          <w:p w:rsidR="00D00E7B" w:rsidRDefault="00FA32E6" w:rsidP="006C4E21">
            <w:pPr>
              <w:jc w:val="lowKashida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اتجاه التسارع المركزي يكون دائما ...............</w:t>
            </w:r>
          </w:p>
        </w:tc>
      </w:tr>
      <w:tr w:rsidR="00D00E7B" w:rsidTr="007323C4">
        <w:trPr>
          <w:jc w:val="center"/>
        </w:trPr>
        <w:tc>
          <w:tcPr>
            <w:tcW w:w="536" w:type="dxa"/>
          </w:tcPr>
          <w:p w:rsidR="00D00E7B" w:rsidRDefault="00D00E7B" w:rsidP="006C4E21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098" w:type="dxa"/>
          </w:tcPr>
          <w:p w:rsidR="00D00E7B" w:rsidRDefault="00FA32E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نفس اتجاه السرعة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098" w:type="dxa"/>
          </w:tcPr>
          <w:p w:rsidR="00D00E7B" w:rsidRDefault="00FA32E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مماسا للدائرة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098" w:type="dxa"/>
          </w:tcPr>
          <w:p w:rsidR="00D00E7B" w:rsidRDefault="00672B87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نح</w:t>
            </w:r>
            <w:r w:rsidR="00FA32E6">
              <w:rPr>
                <w:rFonts w:hint="cs"/>
                <w:b/>
                <w:bCs/>
                <w:sz w:val="32"/>
                <w:szCs w:val="32"/>
                <w:rtl/>
              </w:rPr>
              <w:t xml:space="preserve">و خارج الدائرة </w:t>
            </w:r>
          </w:p>
        </w:tc>
        <w:tc>
          <w:tcPr>
            <w:tcW w:w="454" w:type="dxa"/>
          </w:tcPr>
          <w:p w:rsidR="00D00E7B" w:rsidRDefault="00D00E7B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098" w:type="dxa"/>
            <w:shd w:val="clear" w:color="auto" w:fill="F7CAAC" w:themeFill="accent2" w:themeFillTint="66"/>
          </w:tcPr>
          <w:p w:rsidR="00D00E7B" w:rsidRDefault="00FA32E6" w:rsidP="006C4E2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نحو مركز الدائرة </w:t>
            </w:r>
          </w:p>
        </w:tc>
      </w:tr>
    </w:tbl>
    <w:p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294005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CE5B" id="رابط كسهم مستقيم 11" o:spid="_x0000_s1026" type="#_x0000_t32" style="position:absolute;margin-left:11.15pt;margin-top:23.1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" strokeweight="1.5pt"/>
            </w:pict>
          </mc:Fallback>
        </mc:AlternateContent>
      </w: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-132080</wp:posOffset>
                </wp:positionV>
                <wp:extent cx="1052195" cy="753745"/>
                <wp:effectExtent l="5080" t="10795" r="9525" b="698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4B8" w:rsidRDefault="004E14B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4E14B8" w:rsidRDefault="004E14B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4E14B8" w:rsidRPr="00CC23D9" w:rsidRDefault="004E14B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" o:spid="_x0000_s1029" type="#_x0000_t202" style="position:absolute;left:0;text-align:left;margin-left:-1.85pt;margin-top:-10.4pt;width:82.85pt;height:5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">
                <v:textbox>
                  <w:txbxContent>
                    <w:p w:rsidR="004E14B8" w:rsidRDefault="004E14B8" w:rsidP="00CC23D9">
                      <w:pPr>
                        <w:rPr>
                          <w:rtl/>
                        </w:rPr>
                      </w:pPr>
                    </w:p>
                    <w:p w:rsidR="004E14B8" w:rsidRDefault="004E14B8" w:rsidP="00CC23D9">
                      <w:pPr>
                        <w:rPr>
                          <w:rtl/>
                        </w:rPr>
                      </w:pPr>
                    </w:p>
                    <w:p w:rsidR="004E14B8" w:rsidRPr="00CC23D9" w:rsidRDefault="004E14B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44E3E">
        <w:rPr>
          <w:rFonts w:ascii="Traditional Arabic" w:hAnsi="Traditional Arabic"/>
          <w:b/>
          <w:bCs/>
          <w:sz w:val="36"/>
          <w:szCs w:val="36"/>
          <w:u w:val="single"/>
          <w:rtl/>
        </w:rPr>
        <w:t>السؤال الثاني :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اختاري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(أ) إذا كانت العبارة صحيحة و 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اخت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ا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>ر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 w:rsidRPr="00B44E3E">
        <w:rPr>
          <w:rFonts w:ascii="Traditional Arabic" w:hAnsi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>(ب) إذا كانت العبارة خاطئة.</w:t>
      </w:r>
    </w:p>
    <w:p w:rsidR="00CC23D9" w:rsidRDefault="00CC23D9" w:rsidP="00CC23D9">
      <w:pPr>
        <w:spacing w:before="100" w:beforeAutospacing="1" w:after="100" w:afterAutospacing="1"/>
        <w:contextualSpacing/>
        <w:rPr>
          <w:rFonts w:ascii="Traditional Arabic" w:hAnsi="Traditional Arabic"/>
          <w:b/>
          <w:bCs/>
          <w:sz w:val="36"/>
          <w:szCs w:val="36"/>
          <w:rtl/>
        </w:rPr>
      </w:pPr>
      <w:r>
        <w:rPr>
          <w:rFonts w:ascii="Traditional Arabic" w:hAnsi="Traditional Arabic" w:hint="cs"/>
          <w:b/>
          <w:bCs/>
          <w:sz w:val="36"/>
          <w:szCs w:val="36"/>
          <w:rtl/>
        </w:rPr>
        <w:t>ثم ظلل</w:t>
      </w:r>
      <w:r w:rsidR="00BD2FA4">
        <w:rPr>
          <w:rFonts w:ascii="Traditional Arabic" w:hAnsi="Traditional Arabic" w:hint="cs"/>
          <w:b/>
          <w:bCs/>
          <w:sz w:val="36"/>
          <w:szCs w:val="36"/>
          <w:rtl/>
        </w:rPr>
        <w:t>ي</w:t>
      </w:r>
      <w:r>
        <w:rPr>
          <w:rFonts w:ascii="Traditional Arabic" w:hAnsi="Traditional Arabic" w:hint="cs"/>
          <w:b/>
          <w:bCs/>
          <w:sz w:val="36"/>
          <w:szCs w:val="36"/>
          <w:rtl/>
        </w:rPr>
        <w:t xml:space="preserve"> في ورقة التصحيح الآلي (أ) إذا كانت العبارة صحيحة و (ب)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B7402F" w:rsidTr="00F275A1">
        <w:trPr>
          <w:jc w:val="center"/>
        </w:trPr>
        <w:tc>
          <w:tcPr>
            <w:tcW w:w="624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32"/>
                <w:szCs w:val="32"/>
                <w:rtl/>
              </w:rPr>
              <w:t>العبارة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أ- العبارة صحيحة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</w:pPr>
            <w:r w:rsidRPr="00B7402F">
              <w:rPr>
                <w:rFonts w:ascii="Traditional Arabic" w:eastAsia="Calibri" w:hAnsi="Traditional Arabic"/>
                <w:b/>
                <w:bCs/>
                <w:sz w:val="26"/>
                <w:szCs w:val="26"/>
                <w:rtl/>
              </w:rPr>
              <w:t>ب- العبارة خاطئة</w:t>
            </w: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51</w:t>
            </w:r>
          </w:p>
        </w:tc>
        <w:tc>
          <w:tcPr>
            <w:tcW w:w="7088" w:type="dxa"/>
          </w:tcPr>
          <w:p w:rsidR="00CC23D9" w:rsidRPr="00B843A7" w:rsidRDefault="004365C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عندما تكون السرعة المتجهة اللحظية لجسم ما ثابتة تكون مساوية لسرعته المتجهة المتوسطة </w:t>
            </w: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52</w:t>
            </w:r>
          </w:p>
        </w:tc>
        <w:tc>
          <w:tcPr>
            <w:tcW w:w="7088" w:type="dxa"/>
          </w:tcPr>
          <w:p w:rsidR="00CC23D9" w:rsidRPr="00B843A7" w:rsidRDefault="004365C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القوة المغناطيسية هي قوة </w:t>
            </w:r>
            <w:r w:rsidR="00283C6D"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>تلامس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53</w:t>
            </w:r>
          </w:p>
        </w:tc>
        <w:tc>
          <w:tcPr>
            <w:tcW w:w="7088" w:type="dxa"/>
          </w:tcPr>
          <w:p w:rsidR="00CC23D9" w:rsidRPr="00B7402F" w:rsidRDefault="004365C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الكواكب تدور حول الشمس في مدارات اهليجية والشمس تقع في احدى البؤرتين </w:t>
            </w: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54</w:t>
            </w:r>
          </w:p>
        </w:tc>
        <w:tc>
          <w:tcPr>
            <w:tcW w:w="7088" w:type="dxa"/>
          </w:tcPr>
          <w:p w:rsidR="00CC23D9" w:rsidRPr="00B7402F" w:rsidRDefault="004365C9" w:rsidP="004365C9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MA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المعادلة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s</m:t>
                  </m:r>
                </m:sub>
              </m:sSub>
              <m:r>
                <w:rPr>
                  <w:rFonts w:ascii="Cambria Math" w:eastAsia="Calibri" w:hAnsi="Cambria Math"/>
                  <w:sz w:val="32"/>
                  <w:szCs w:val="32"/>
                </w:rPr>
                <m:t xml:space="preserve">≤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µ</m:t>
                  </m:r>
                </m:e>
                <m:sub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s</m:t>
                  </m:r>
                </m:sub>
              </m:sSub>
              <m:r>
                <w:rPr>
                  <w:rFonts w:ascii="Cambria Math" w:eastAsia="Calibri" w:hAnsi="Cambria Math"/>
                  <w:sz w:val="32"/>
                  <w:szCs w:val="32"/>
                </w:rPr>
                <m:t>.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F</m:t>
                  </m:r>
                </m:e>
                <m:sub>
                  <m:r>
                    <w:rPr>
                      <w:rFonts w:ascii="Cambria Math" w:eastAsia="Calibri" w:hAnsi="Cambria Math"/>
                      <w:sz w:val="32"/>
                      <w:szCs w:val="32"/>
                    </w:rPr>
                    <m:t>N</m:t>
                  </m:r>
                </m:sub>
              </m:sSub>
            </m:oMath>
            <w:r w:rsidR="008711BE"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 تعبر عن قوة الاحتكاك الحركي</w:t>
            </w: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55</w:t>
            </w:r>
          </w:p>
        </w:tc>
        <w:tc>
          <w:tcPr>
            <w:tcW w:w="7088" w:type="dxa"/>
          </w:tcPr>
          <w:p w:rsidR="00CC23D9" w:rsidRPr="00B7402F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يعتمد الزمن الدوري لقمر صناعي يدور حول الأرض على كتلة القمر الصناعي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56</w:t>
            </w:r>
          </w:p>
        </w:tc>
        <w:tc>
          <w:tcPr>
            <w:tcW w:w="7088" w:type="dxa"/>
          </w:tcPr>
          <w:p w:rsidR="00CC23D9" w:rsidRPr="00F77971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 xml:space="preserve">عملية المقارنة بين كمية مجهولة وأخرى معيارية تسمى القياس </w:t>
            </w: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57</w:t>
            </w:r>
          </w:p>
        </w:tc>
        <w:tc>
          <w:tcPr>
            <w:tcW w:w="7088" w:type="dxa"/>
          </w:tcPr>
          <w:p w:rsidR="00CC23D9" w:rsidRPr="00BF3426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يمر الجسم أثناء القذف لأعلى بثلاث مراحل هي : الصعود ، ثم التعليق لحظيا ، ثم الهبوط</w:t>
            </w: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58</w:t>
            </w:r>
          </w:p>
        </w:tc>
        <w:tc>
          <w:tcPr>
            <w:tcW w:w="7088" w:type="dxa"/>
          </w:tcPr>
          <w:p w:rsidR="00CC23D9" w:rsidRPr="00B7402F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</w:rPr>
              <w:t>خط المواءمة الأفضل هو أفضل خط مستقيم يمر بالنقاط عند رسم منحنى الموقع-الزمن</w:t>
            </w: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F275A1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59</w:t>
            </w:r>
          </w:p>
        </w:tc>
        <w:tc>
          <w:tcPr>
            <w:tcW w:w="7088" w:type="dxa"/>
          </w:tcPr>
          <w:p w:rsidR="00CC23D9" w:rsidRPr="00B7402F" w:rsidRDefault="00D268EB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lang w:bidi="ar-EG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EG"/>
              </w:rPr>
              <w:t xml:space="preserve">يجب أن تكون التجارب المعدة لإثبات صحة فرضية غير قابلة للتكرار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CC23D9" w:rsidRPr="00B7402F" w:rsidTr="00DC2BC4">
        <w:trPr>
          <w:jc w:val="center"/>
        </w:trPr>
        <w:tc>
          <w:tcPr>
            <w:tcW w:w="624" w:type="dxa"/>
          </w:tcPr>
          <w:p w:rsidR="00CC23D9" w:rsidRPr="00B7402F" w:rsidRDefault="004711B7" w:rsidP="004711B7">
            <w:pPr>
              <w:spacing w:before="100" w:beforeAutospacing="1" w:after="100" w:afterAutospacing="1"/>
              <w:contextualSpacing/>
              <w:jc w:val="center"/>
              <w:rPr>
                <w:rFonts w:ascii="Traditional Arabic" w:eastAsia="Calibri" w:hAnsi="Traditional Arabic"/>
                <w:b/>
                <w:bCs/>
                <w:sz w:val="36"/>
                <w:szCs w:val="36"/>
                <w:rtl/>
              </w:rPr>
            </w:pPr>
            <w:r>
              <w:rPr>
                <w:rFonts w:ascii="Traditional Arabic" w:eastAsia="Calibri" w:hAnsi="Traditional Arabic"/>
                <w:b/>
                <w:bCs/>
                <w:sz w:val="36"/>
                <w:szCs w:val="36"/>
              </w:rPr>
              <w:t>60</w:t>
            </w:r>
          </w:p>
        </w:tc>
        <w:tc>
          <w:tcPr>
            <w:tcW w:w="7088" w:type="dxa"/>
          </w:tcPr>
          <w:p w:rsidR="00CC23D9" w:rsidRPr="00B7402F" w:rsidRDefault="00EB63A5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sz w:val="32"/>
                <w:szCs w:val="32"/>
                <w:rtl/>
                <w:lang w:bidi="ar-MA"/>
              </w:rPr>
            </w:pPr>
            <w:r>
              <w:rPr>
                <w:rFonts w:ascii="Traditional Arabic" w:eastAsia="Calibri" w:hAnsi="Traditional Arabic" w:hint="cs"/>
                <w:sz w:val="32"/>
                <w:szCs w:val="32"/>
                <w:rtl/>
                <w:lang w:bidi="ar-MA"/>
              </w:rPr>
              <w:t xml:space="preserve">اتجاه قوة الاحتكاك دائما في نفس اتجاه حركة الجسم </w:t>
            </w:r>
          </w:p>
        </w:tc>
        <w:tc>
          <w:tcPr>
            <w:tcW w:w="1588" w:type="dxa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1588" w:type="dxa"/>
            <w:shd w:val="clear" w:color="auto" w:fill="F7CAAC" w:themeFill="accent2" w:themeFillTint="66"/>
          </w:tcPr>
          <w:p w:rsidR="00CC23D9" w:rsidRPr="00B7402F" w:rsidRDefault="00CC23D9" w:rsidP="00F275A1">
            <w:pPr>
              <w:spacing w:before="100" w:beforeAutospacing="1" w:after="100" w:afterAutospacing="1"/>
              <w:contextualSpacing/>
              <w:rPr>
                <w:rFonts w:ascii="Traditional Arabic" w:eastAsia="Calibri" w:hAnsi="Traditional Arabic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:rsidR="00692F2D" w:rsidRDefault="00692F2D" w:rsidP="009A4D59">
      <w:pPr>
        <w:jc w:val="lowKashida"/>
        <w:rPr>
          <w:b/>
          <w:bCs/>
          <w:sz w:val="32"/>
          <w:szCs w:val="32"/>
          <w:rtl/>
        </w:rPr>
      </w:pPr>
    </w:p>
    <w:p w:rsidR="00CC23D9" w:rsidRPr="0020159C" w:rsidRDefault="00CC23D9" w:rsidP="00CC23D9">
      <w:pPr>
        <w:rPr>
          <w:rFonts w:ascii="Traditional Arabic" w:hAnsi="Traditional Arabic"/>
          <w:b/>
          <w:bCs/>
          <w:sz w:val="34"/>
          <w:szCs w:val="34"/>
          <w:u w:val="single"/>
          <w:rtl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E54480" wp14:editId="1581A99C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4B8" w:rsidRDefault="004E14B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4E14B8" w:rsidRDefault="004E14B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4E14B8" w:rsidRPr="00CC23D9" w:rsidRDefault="004E14B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4480" id="مربع نص 16" o:spid="_x0000_s1030" type="#_x0000_t202" style="position:absolute;left:0;text-align:left;margin-left:2.45pt;margin-top:8.15pt;width:82.85pt;height:5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">
                <v:textbox>
                  <w:txbxContent>
                    <w:p w:rsidR="004E14B8" w:rsidRDefault="004E14B8" w:rsidP="00CC23D9">
                      <w:pPr>
                        <w:rPr>
                          <w:rtl/>
                        </w:rPr>
                      </w:pPr>
                    </w:p>
                    <w:p w:rsidR="004E14B8" w:rsidRDefault="004E14B8" w:rsidP="00CC23D9">
                      <w:pPr>
                        <w:rPr>
                          <w:rtl/>
                        </w:rPr>
                      </w:pPr>
                    </w:p>
                    <w:p w:rsidR="004E14B8" w:rsidRPr="00CC23D9" w:rsidRDefault="004E14B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السؤال الثالث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="0086088F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 xml:space="preserve">أجيبي عن ماهو مطلوب ، مستعينة بالرسوم التالية : </w:t>
      </w:r>
    </w:p>
    <w:p w:rsidR="009A4D59" w:rsidRDefault="00563709" w:rsidP="0086088F">
      <w:pPr>
        <w:pStyle w:val="ListParagraph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0D6617" wp14:editId="0712777F">
                <wp:simplePos x="0" y="0"/>
                <wp:positionH relativeFrom="column">
                  <wp:posOffset>198755</wp:posOffset>
                </wp:positionH>
                <wp:positionV relativeFrom="paragraph">
                  <wp:posOffset>142240</wp:posOffset>
                </wp:positionV>
                <wp:extent cx="698500" cy="0"/>
                <wp:effectExtent l="0" t="0" r="25400" b="19050"/>
                <wp:wrapNone/>
                <wp:docPr id="27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AD2C3" id="رابط كسهم مستقيم 19" o:spid="_x0000_s1026" type="#_x0000_t32" style="position:absolute;margin-left:15.65pt;margin-top:11.2pt;width:5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" strokeweight="1.5pt"/>
            </w:pict>
          </mc:Fallback>
        </mc:AlternateContent>
      </w:r>
      <w:r w:rsidR="00461DCA">
        <w:rPr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291836</wp:posOffset>
                </wp:positionV>
                <wp:extent cx="942399" cy="333375"/>
                <wp:effectExtent l="0" t="209550" r="0" b="2190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59640">
                          <a:off x="0" y="0"/>
                          <a:ext cx="942399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B8" w:rsidRPr="00E9228F" w:rsidRDefault="004E14B8" w:rsidP="00E9228F">
                            <w:r>
                              <w:rPr>
                                <w:b/>
                                <w:bCs/>
                              </w:rPr>
                              <w:t xml:space="preserve">A </w:t>
                            </w:r>
                            <w:r>
                              <w:t>= 10 N</w:t>
                            </w:r>
                          </w:p>
                          <w:p w:rsidR="004E14B8" w:rsidRDefault="004E14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96.15pt;margin-top:23pt;width:74.2pt;height:26.25pt;rotation:-2665524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" filled="f" stroked="f" strokeweight=".5pt">
                <v:textbox>
                  <w:txbxContent>
                    <w:p w:rsidR="004E14B8" w:rsidRPr="00E9228F" w:rsidRDefault="004E14B8" w:rsidP="00E9228F">
                      <w:r>
                        <w:rPr>
                          <w:b/>
                          <w:bCs/>
                        </w:rPr>
                        <w:t xml:space="preserve">A </w:t>
                      </w:r>
                      <w:r>
                        <w:t>= 10 N</w:t>
                      </w:r>
                    </w:p>
                    <w:p w:rsidR="004E14B8" w:rsidRDefault="004E14B8"/>
                  </w:txbxContent>
                </v:textbox>
              </v:shape>
            </w:pict>
          </mc:Fallback>
        </mc:AlternateContent>
      </w:r>
      <w:r w:rsidR="00461DCA"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80010</wp:posOffset>
                </wp:positionV>
                <wp:extent cx="771525" cy="647700"/>
                <wp:effectExtent l="0" t="38100" r="47625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70C3E" id="Straight Arrow Connector 15" o:spid="_x0000_s1026" type="#_x0000_t32" style="position:absolute;margin-left:114.15pt;margin-top:6.3pt;width:60.75pt;height:51pt;flip: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CC23D9"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7426A6F" wp14:editId="39F9F3C0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03736" id="رابط كسهم مستقيم 17" o:spid="_x0000_s1026" type="#_x0000_t32" style="position:absolute;margin-left:17.25pt;margin-top:13.75pt;width:55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" strokeweight="1.5pt"/>
            </w:pict>
          </mc:Fallback>
        </mc:AlternateContent>
      </w:r>
      <w:r w:rsidR="0086088F">
        <w:rPr>
          <w:rFonts w:hint="cs"/>
          <w:b/>
          <w:bCs/>
          <w:sz w:val="32"/>
          <w:szCs w:val="32"/>
          <w:rtl/>
          <w:lang w:bidi="ar-MA"/>
        </w:rPr>
        <w:t xml:space="preserve">أكتبي مقدار </w:t>
      </w:r>
      <w:r w:rsidR="00461DCA">
        <w:rPr>
          <w:rFonts w:hint="cs"/>
          <w:b/>
          <w:bCs/>
          <w:sz w:val="32"/>
          <w:szCs w:val="32"/>
          <w:rtl/>
          <w:lang w:bidi="ar-MA"/>
        </w:rPr>
        <w:t>المركبة الأفقية والعمودية لمتجه القوة التالي</w:t>
      </w:r>
      <w:r w:rsidR="0086088F">
        <w:rPr>
          <w:rFonts w:hint="cs"/>
          <w:b/>
          <w:bCs/>
          <w:sz w:val="32"/>
          <w:szCs w:val="32"/>
          <w:rtl/>
          <w:lang w:bidi="ar-MA"/>
        </w:rPr>
        <w:t xml:space="preserve"> : </w:t>
      </w:r>
    </w:p>
    <w:p w:rsidR="0086088F" w:rsidRDefault="00461DCA" w:rsidP="001F3ACD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159385</wp:posOffset>
                </wp:positionV>
                <wp:extent cx="438150" cy="2476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4B8" w:rsidRDefault="004E14B8">
                            <w:r>
                              <w:t>30</w:t>
                            </w:r>
                            <w:r>
                              <w:rPr>
                                <w:rFonts w:cs="Times New Roman"/>
                              </w:rPr>
                              <w:t>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132.15pt;margin-top:12.55pt;width:34.5pt;height:1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" filled="f" stroked="f" strokeweight=".5pt">
                <v:textbox>
                  <w:txbxContent>
                    <w:p w:rsidR="004E14B8" w:rsidRDefault="004E14B8">
                      <w:r>
                        <w:t>30</w:t>
                      </w:r>
                      <w:r>
                        <w:rPr>
                          <w:rFonts w:cs="Times New Roman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1564005</wp:posOffset>
                </wp:positionH>
                <wp:positionV relativeFrom="paragraph">
                  <wp:posOffset>216535</wp:posOffset>
                </wp:positionV>
                <wp:extent cx="238125" cy="381000"/>
                <wp:effectExtent l="0" t="0" r="28575" b="0"/>
                <wp:wrapNone/>
                <wp:docPr id="21" name="Ar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81000"/>
                        </a:xfrm>
                        <a:prstGeom prst="arc">
                          <a:avLst>
                            <a:gd name="adj1" fmla="val 16200000"/>
                            <a:gd name="adj2" fmla="val 685271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4F17" id="Arc 21" o:spid="_x0000_s1026" style="position:absolute;margin-left:123.15pt;margin-top:17.05pt;width:18.75pt;height:3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" path="m119062,nsc163772,,204713,40076,225069,103767v10892,34080,15115,72620,12118,110597l119063,190500v,-63500,-1,-127000,-1,-190500xem119062,nfc163772,,204713,40076,225069,103767v10892,34080,15115,72620,12118,110597e" filled="f" strokecolor="black [3200]" strokeweight=".5pt">
                <v:stroke joinstyle="miter"/>
                <v:path arrowok="t" o:connecttype="custom" o:connectlocs="119062,0;225069,103767;237187,214364" o:connectangles="0,0,0"/>
              </v:shape>
            </w:pict>
          </mc:Fallback>
        </mc:AlternateContent>
      </w:r>
      <w:r w:rsidR="0086088F">
        <w:rPr>
          <w:rFonts w:hint="cs"/>
          <w:b/>
          <w:bCs/>
          <w:sz w:val="32"/>
          <w:szCs w:val="32"/>
          <w:rtl/>
        </w:rPr>
        <w:t>ال</w:t>
      </w:r>
      <w:r w:rsidR="001F3ACD">
        <w:rPr>
          <w:rFonts w:hint="cs"/>
          <w:b/>
          <w:bCs/>
          <w:sz w:val="32"/>
          <w:szCs w:val="32"/>
          <w:rtl/>
        </w:rPr>
        <w:t>م</w:t>
      </w:r>
      <w:r w:rsidR="0086088F">
        <w:rPr>
          <w:rFonts w:hint="cs"/>
          <w:b/>
          <w:bCs/>
          <w:sz w:val="32"/>
          <w:szCs w:val="32"/>
          <w:rtl/>
        </w:rPr>
        <w:t>ركبة ا</w:t>
      </w:r>
      <w:r w:rsidR="001F3ACD">
        <w:rPr>
          <w:rFonts w:hint="cs"/>
          <w:b/>
          <w:bCs/>
          <w:sz w:val="32"/>
          <w:szCs w:val="32"/>
          <w:rtl/>
        </w:rPr>
        <w:t xml:space="preserve">لأفقية = </w:t>
      </w:r>
      <w:r w:rsidR="001F3ACD">
        <w:rPr>
          <w:b/>
          <w:bCs/>
          <w:color w:val="F4B083" w:themeColor="accent2" w:themeTint="99"/>
          <w:sz w:val="32"/>
          <w:szCs w:val="32"/>
        </w:rPr>
        <w:t>A</w:t>
      </w:r>
      <w:r w:rsidR="001F3ACD" w:rsidRPr="001F3ACD">
        <w:rPr>
          <w:b/>
          <w:bCs/>
          <w:color w:val="F4B083" w:themeColor="accent2" w:themeTint="99"/>
          <w:sz w:val="32"/>
          <w:szCs w:val="32"/>
          <w:vertAlign w:val="subscript"/>
        </w:rPr>
        <w:t>x</w:t>
      </w:r>
      <w:r w:rsidR="001F3ACD">
        <w:rPr>
          <w:b/>
          <w:bCs/>
          <w:color w:val="F4B083" w:themeColor="accent2" w:themeTint="99"/>
          <w:sz w:val="32"/>
          <w:szCs w:val="32"/>
        </w:rPr>
        <w:t>=Acos</w:t>
      </w:r>
      <w:r w:rsidR="001F3ACD">
        <w:rPr>
          <w:rFonts w:cs="Times New Roman"/>
          <w:b/>
          <w:bCs/>
          <w:color w:val="F4B083" w:themeColor="accent2" w:themeTint="99"/>
          <w:sz w:val="32"/>
          <w:szCs w:val="32"/>
        </w:rPr>
        <w:t>θ</w:t>
      </w:r>
      <w:r w:rsidR="001F3ACD">
        <w:rPr>
          <w:b/>
          <w:bCs/>
          <w:color w:val="F4B083" w:themeColor="accent2" w:themeTint="99"/>
          <w:sz w:val="32"/>
          <w:szCs w:val="32"/>
        </w:rPr>
        <w:t>=10cos(30)=8.66N</w:t>
      </w:r>
    </w:p>
    <w:p w:rsidR="0086088F" w:rsidRPr="0086088F" w:rsidRDefault="00461DCA" w:rsidP="001F3ACD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114300</wp:posOffset>
                </wp:positionV>
                <wp:extent cx="12382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A148C" id="Straight Connector 20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15pt,9pt" to="211.6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86088F">
        <w:rPr>
          <w:rFonts w:hint="cs"/>
          <w:b/>
          <w:bCs/>
          <w:sz w:val="32"/>
          <w:szCs w:val="32"/>
          <w:rtl/>
        </w:rPr>
        <w:t xml:space="preserve">المركبة العمودية = </w:t>
      </w:r>
      <w:r w:rsidR="001F3ACD">
        <w:rPr>
          <w:b/>
          <w:bCs/>
          <w:color w:val="F4B083" w:themeColor="accent2" w:themeTint="99"/>
          <w:sz w:val="32"/>
          <w:szCs w:val="32"/>
        </w:rPr>
        <w:t>A</w:t>
      </w:r>
      <w:r w:rsidR="001F3ACD" w:rsidRPr="001F3ACD">
        <w:rPr>
          <w:b/>
          <w:bCs/>
          <w:color w:val="F4B083" w:themeColor="accent2" w:themeTint="99"/>
          <w:sz w:val="32"/>
          <w:szCs w:val="32"/>
          <w:vertAlign w:val="subscript"/>
        </w:rPr>
        <w:t>y</w:t>
      </w:r>
      <w:r w:rsidR="001F3ACD">
        <w:rPr>
          <w:b/>
          <w:bCs/>
          <w:color w:val="F4B083" w:themeColor="accent2" w:themeTint="99"/>
          <w:sz w:val="32"/>
          <w:szCs w:val="32"/>
        </w:rPr>
        <w:t>=Asin</w:t>
      </w:r>
      <w:r w:rsidR="001F3ACD">
        <w:rPr>
          <w:rFonts w:cs="Times New Roman"/>
          <w:b/>
          <w:bCs/>
          <w:color w:val="F4B083" w:themeColor="accent2" w:themeTint="99"/>
          <w:sz w:val="32"/>
          <w:szCs w:val="32"/>
        </w:rPr>
        <w:t>θ</w:t>
      </w:r>
      <w:r w:rsidR="001F3ACD">
        <w:rPr>
          <w:b/>
          <w:bCs/>
          <w:color w:val="F4B083" w:themeColor="accent2" w:themeTint="99"/>
          <w:sz w:val="32"/>
          <w:szCs w:val="32"/>
        </w:rPr>
        <w:t>=10sin(30)=5N</w:t>
      </w:r>
    </w:p>
    <w:p w:rsidR="009A4D59" w:rsidRDefault="009A4D59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461DCA" w:rsidP="00461DCA">
      <w:pPr>
        <w:pStyle w:val="ListParagraph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بإستخدام منحنى الموقع-الزمن المبين أمامك ، أجيبي على الأسئلة التالية : </w:t>
      </w:r>
    </w:p>
    <w:p w:rsidR="00461DCA" w:rsidRDefault="00B201BC" w:rsidP="00461DCA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lang w:eastAsia="en-US"/>
        </w:rPr>
        <w:drawing>
          <wp:anchor distT="0" distB="0" distL="114300" distR="114300" simplePos="0" relativeHeight="251657216" behindDoc="1" locked="0" layoutInCell="1" allowOverlap="1" wp14:anchorId="1BDA079D" wp14:editId="1662E5E2">
            <wp:simplePos x="0" y="0"/>
            <wp:positionH relativeFrom="column">
              <wp:posOffset>1011555</wp:posOffset>
            </wp:positionH>
            <wp:positionV relativeFrom="paragraph">
              <wp:posOffset>102235</wp:posOffset>
            </wp:positionV>
            <wp:extent cx="1952625" cy="1221105"/>
            <wp:effectExtent l="0" t="0" r="9525" b="0"/>
            <wp:wrapThrough wrapText="bothSides">
              <wp:wrapPolygon edited="0">
                <wp:start x="0" y="0"/>
                <wp:lineTo x="0" y="21229"/>
                <wp:lineTo x="21495" y="21229"/>
                <wp:lineTo x="21495" y="0"/>
                <wp:lineTo x="0" y="0"/>
              </wp:wrapPolygon>
            </wp:wrapThrough>
            <wp:docPr id="2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3" t="33039" r="34896" b="38555"/>
                    <a:stretch/>
                  </pic:blipFill>
                  <pic:spPr bwMode="auto">
                    <a:xfrm>
                      <a:off x="0" y="0"/>
                      <a:ext cx="1952625" cy="122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DCA">
        <w:rPr>
          <w:rFonts w:hint="cs"/>
          <w:b/>
          <w:bCs/>
          <w:sz w:val="32"/>
          <w:szCs w:val="32"/>
          <w:rtl/>
        </w:rPr>
        <w:t xml:space="preserve">ما موقع الجسم بعد 6 ثواني من بداية حركته ؟ </w:t>
      </w:r>
    </w:p>
    <w:p w:rsidR="00124242" w:rsidRPr="00124242" w:rsidRDefault="00124242" w:rsidP="00124242">
      <w:pPr>
        <w:pStyle w:val="ListParagraph"/>
        <w:jc w:val="lowKashida"/>
        <w:rPr>
          <w:b/>
          <w:bCs/>
          <w:color w:val="F4B083" w:themeColor="accent2" w:themeTint="99"/>
          <w:sz w:val="32"/>
          <w:szCs w:val="32"/>
        </w:rPr>
      </w:pPr>
      <w:r>
        <w:rPr>
          <w:b/>
          <w:bCs/>
          <w:color w:val="F4B083" w:themeColor="accent2" w:themeTint="99"/>
          <w:sz w:val="32"/>
          <w:szCs w:val="32"/>
        </w:rPr>
        <w:t>9 m</w:t>
      </w:r>
    </w:p>
    <w:p w:rsidR="00461DCA" w:rsidRDefault="00461DCA" w:rsidP="00461DCA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احسبي ميل الخط المستقيم :</w:t>
      </w:r>
    </w:p>
    <w:p w:rsidR="009A4D59" w:rsidRDefault="00124242" w:rsidP="00124242">
      <w:pPr>
        <w:jc w:val="lowKashida"/>
        <w:rPr>
          <w:b/>
          <w:bCs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>m=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9-3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6-2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>=1.5</m:t>
          </m:r>
        </m:oMath>
      </m:oMathPara>
    </w:p>
    <w:p w:rsidR="00124242" w:rsidRDefault="00124242" w:rsidP="009A4D59">
      <w:pPr>
        <w:jc w:val="lowKashida"/>
        <w:rPr>
          <w:b/>
          <w:bCs/>
          <w:sz w:val="32"/>
          <w:szCs w:val="32"/>
          <w:rtl/>
        </w:rPr>
      </w:pPr>
    </w:p>
    <w:p w:rsidR="00283C6D" w:rsidRDefault="00283C6D" w:rsidP="009A4D59">
      <w:pPr>
        <w:jc w:val="lowKashida"/>
        <w:rPr>
          <w:b/>
          <w:bCs/>
          <w:sz w:val="32"/>
          <w:szCs w:val="32"/>
          <w:rtl/>
        </w:rPr>
      </w:pPr>
    </w:p>
    <w:p w:rsidR="009A4D59" w:rsidRDefault="00B201BC" w:rsidP="00B201BC">
      <w:pPr>
        <w:pStyle w:val="ListParagraph"/>
        <w:numPr>
          <w:ilvl w:val="0"/>
          <w:numId w:val="2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تأملي الشكل المجاور ، والذي يمثل مخطط الحركة لسيارة ، ثم قومي برسم نموذج الجسيم النقطي : </w:t>
      </w:r>
    </w:p>
    <w:p w:rsidR="009A4D59" w:rsidRDefault="00474CCD" w:rsidP="00B201BC">
      <w:pPr>
        <w:ind w:left="360"/>
        <w:jc w:val="lowKashida"/>
        <w:rPr>
          <w:b/>
          <w:bCs/>
          <w:sz w:val="32"/>
          <w:szCs w:val="32"/>
          <w:rtl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A6BF6" wp14:editId="188CB049">
                <wp:simplePos x="0" y="0"/>
                <wp:positionH relativeFrom="column">
                  <wp:posOffset>3215005</wp:posOffset>
                </wp:positionH>
                <wp:positionV relativeFrom="paragraph">
                  <wp:posOffset>1060450</wp:posOffset>
                </wp:positionV>
                <wp:extent cx="520700" cy="0"/>
                <wp:effectExtent l="0" t="95250" r="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9E9E2" id="Straight Arrow Connector 37" o:spid="_x0000_s1026" type="#_x0000_t32" style="position:absolute;margin-left:253.15pt;margin-top:83.5pt;width:41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" strokecolor="#f4b083 [1941]" strokeweight="2.25pt">
                <v:stroke endarrow="block" joinstyle="miter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7A6BF6" wp14:editId="188CB049">
                <wp:simplePos x="0" y="0"/>
                <wp:positionH relativeFrom="column">
                  <wp:posOffset>1564005</wp:posOffset>
                </wp:positionH>
                <wp:positionV relativeFrom="paragraph">
                  <wp:posOffset>1066165</wp:posOffset>
                </wp:positionV>
                <wp:extent cx="520700" cy="0"/>
                <wp:effectExtent l="0" t="95250" r="0" b="952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369F6" id="Straight Arrow Connector 38" o:spid="_x0000_s1026" type="#_x0000_t32" style="position:absolute;margin-left:123.15pt;margin-top:83.95pt;width:41pt;height:0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" strokecolor="#f4b083 [1941]" strokeweight="2.25pt">
                <v:stroke endarrow="block" joinstyle="miter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15D3D06" wp14:editId="30FAD756">
                <wp:simplePos x="0" y="0"/>
                <wp:positionH relativeFrom="column">
                  <wp:posOffset>4485005</wp:posOffset>
                </wp:positionH>
                <wp:positionV relativeFrom="paragraph">
                  <wp:posOffset>1072515</wp:posOffset>
                </wp:positionV>
                <wp:extent cx="520700" cy="0"/>
                <wp:effectExtent l="0" t="95250" r="0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B4346" id="Straight Arrow Connector 36" o:spid="_x0000_s1026" type="#_x0000_t32" style="position:absolute;margin-left:353.15pt;margin-top:84.45pt;width:41pt;height:0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" strokecolor="#f4b083 [1941]" strokeweight="2.25pt">
                <v:stroke endarrow="block" joinstyle="miter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5399405</wp:posOffset>
                </wp:positionH>
                <wp:positionV relativeFrom="paragraph">
                  <wp:posOffset>1072515</wp:posOffset>
                </wp:positionV>
                <wp:extent cx="520700" cy="0"/>
                <wp:effectExtent l="0" t="95250" r="0" b="952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9BC27" id="Straight Arrow Connector 34" o:spid="_x0000_s1026" type="#_x0000_t32" style="position:absolute;margin-left:425.15pt;margin-top:84.45pt;width:41pt;height:0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" strokecolor="#f4b083 [1941]" strokeweight="2.25pt">
                <v:stroke endarrow="block" joinstyle="miter"/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75D9D" wp14:editId="20CEF979">
                <wp:simplePos x="0" y="0"/>
                <wp:positionH relativeFrom="column">
                  <wp:posOffset>776605</wp:posOffset>
                </wp:positionH>
                <wp:positionV relativeFrom="paragraph">
                  <wp:posOffset>977265</wp:posOffset>
                </wp:positionV>
                <wp:extent cx="158750" cy="152400"/>
                <wp:effectExtent l="0" t="0" r="1270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360AF4" id="Oval 33" o:spid="_x0000_s1026" style="position:absolute;margin-left:61.15pt;margin-top:76.95pt;width:12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" fillcolor="#f4b083 [1941]" strokecolor="#f4b083 [1941]" strokeweight="1pt">
                <v:stroke joinstyle="miter"/>
              </v:oval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594349" wp14:editId="7F7717C4">
                <wp:simplePos x="0" y="0"/>
                <wp:positionH relativeFrom="column">
                  <wp:posOffset>2675255</wp:posOffset>
                </wp:positionH>
                <wp:positionV relativeFrom="paragraph">
                  <wp:posOffset>977265</wp:posOffset>
                </wp:positionV>
                <wp:extent cx="158750" cy="152400"/>
                <wp:effectExtent l="0" t="0" r="1270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40079" id="Oval 32" o:spid="_x0000_s1026" style="position:absolute;margin-left:210.65pt;margin-top:76.95pt;width:12.5pt;height:1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" fillcolor="#f4b083 [1941]" strokecolor="#f4b083 [1941]" strokeweight="1pt">
                <v:stroke joinstyle="miter"/>
              </v:oval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5197CA" wp14:editId="7738E743">
                <wp:simplePos x="0" y="0"/>
                <wp:positionH relativeFrom="column">
                  <wp:posOffset>4084955</wp:posOffset>
                </wp:positionH>
                <wp:positionV relativeFrom="paragraph">
                  <wp:posOffset>996315</wp:posOffset>
                </wp:positionV>
                <wp:extent cx="158750" cy="152400"/>
                <wp:effectExtent l="0" t="0" r="12700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16E4A2" id="Oval 31" o:spid="_x0000_s1026" style="position:absolute;margin-left:321.65pt;margin-top:78.45pt;width:12.5pt;height:12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" fillcolor="#f4b083 [1941]" strokecolor="#f4b083 [1941]" strokeweight="1pt">
                <v:stroke joinstyle="miter"/>
              </v:oval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BDD39F" wp14:editId="466C38F4">
                <wp:simplePos x="0" y="0"/>
                <wp:positionH relativeFrom="column">
                  <wp:posOffset>5196205</wp:posOffset>
                </wp:positionH>
                <wp:positionV relativeFrom="paragraph">
                  <wp:posOffset>977265</wp:posOffset>
                </wp:positionV>
                <wp:extent cx="158750" cy="152400"/>
                <wp:effectExtent l="0" t="0" r="1270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D2C26" id="Oval 30" o:spid="_x0000_s1026" style="position:absolute;margin-left:409.15pt;margin-top:76.95pt;width:12.5pt;height:1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" fillcolor="#f4b083 [1941]" strokecolor="#f4b083 [1941]" strokeweight="1pt">
                <v:stroke joinstyle="miter"/>
              </v:oval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983615</wp:posOffset>
                </wp:positionV>
                <wp:extent cx="158750" cy="152400"/>
                <wp:effectExtent l="0" t="0" r="1270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24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719FA" id="Oval 28" o:spid="_x0000_s1026" style="position:absolute;margin-left:472.65pt;margin-top:77.45pt;width:12.5pt;height:1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" fillcolor="#f4b083 [1941]" strokecolor="#f4b083 [1941]" strokeweight="1pt">
                <v:stroke joinstyle="miter"/>
              </v:oval>
            </w:pict>
          </mc:Fallback>
        </mc:AlternateContent>
      </w:r>
      <w:r w:rsidR="00B201BC">
        <w:rPr>
          <w:lang w:eastAsia="en-US"/>
        </w:rPr>
        <w:drawing>
          <wp:inline distT="0" distB="0" distL="0" distR="0" wp14:anchorId="5DF54F65" wp14:editId="181C7998">
            <wp:extent cx="6333341" cy="1466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784" t="51015" r="24116" b="27935"/>
                    <a:stretch/>
                  </pic:blipFill>
                  <pic:spPr bwMode="auto">
                    <a:xfrm>
                      <a:off x="0" y="0"/>
                      <a:ext cx="6344728" cy="146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1BC" w:rsidRDefault="00B201BC" w:rsidP="00B201BC">
      <w:pPr>
        <w:jc w:val="lowKashida"/>
        <w:rPr>
          <w:b/>
          <w:bCs/>
          <w:sz w:val="32"/>
          <w:szCs w:val="32"/>
          <w:rtl/>
        </w:rPr>
      </w:pPr>
    </w:p>
    <w:p w:rsidR="00B201BC" w:rsidRPr="00B201BC" w:rsidRDefault="00CC23D9" w:rsidP="00B201BC">
      <w:pP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</w:pPr>
      <w:r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72171" wp14:editId="06BAD1F5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8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4B8" w:rsidRDefault="004E14B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4E14B8" w:rsidRDefault="004E14B8" w:rsidP="00CC23D9">
                            <w:pPr>
                              <w:rPr>
                                <w:rtl/>
                              </w:rPr>
                            </w:pPr>
                          </w:p>
                          <w:p w:rsidR="004E14B8" w:rsidRPr="00CC23D9" w:rsidRDefault="004E14B8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2171" id="مربع نص 18" o:spid="_x0000_s1033" type="#_x0000_t202" style="position:absolute;left:0;text-align:left;margin-left:2.45pt;margin-top:8.15pt;width:82.85pt;height:5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">
                <v:textbox>
                  <w:txbxContent>
                    <w:p w:rsidR="004E14B8" w:rsidRDefault="004E14B8" w:rsidP="00CC23D9">
                      <w:pPr>
                        <w:rPr>
                          <w:rtl/>
                        </w:rPr>
                      </w:pPr>
                    </w:p>
                    <w:p w:rsidR="004E14B8" w:rsidRDefault="004E14B8" w:rsidP="00CC23D9">
                      <w:pPr>
                        <w:rPr>
                          <w:rtl/>
                        </w:rPr>
                      </w:pPr>
                    </w:p>
                    <w:p w:rsidR="004E14B8" w:rsidRPr="00CC23D9" w:rsidRDefault="004E14B8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السؤال </w:t>
      </w:r>
      <w:r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>الرابع</w:t>
      </w:r>
      <w:r w:rsidRPr="0020159C">
        <w:rPr>
          <w:rFonts w:ascii="Traditional Arabic" w:hAnsi="Traditional Arabic" w:hint="cs"/>
          <w:b/>
          <w:bCs/>
          <w:sz w:val="34"/>
          <w:szCs w:val="34"/>
          <w:u w:val="single"/>
          <w:rtl/>
        </w:rPr>
        <w:t xml:space="preserve"> :</w:t>
      </w:r>
      <w:r w:rsidRPr="00CC23D9">
        <w:rPr>
          <w:rFonts w:ascii="Traditional Arabic" w:hAnsi="Traditional Arabic"/>
          <w:b/>
          <w:bCs/>
          <w:sz w:val="36"/>
          <w:szCs w:val="36"/>
          <w:u w:val="single"/>
          <w:rtl/>
          <w:lang w:eastAsia="en-US"/>
        </w:rPr>
        <w:t xml:space="preserve"> </w:t>
      </w:r>
      <w:r w:rsidR="00B201BC">
        <w:rPr>
          <w:rFonts w:ascii="Traditional Arabic" w:hAnsi="Traditional Arabic" w:hint="cs"/>
          <w:b/>
          <w:bCs/>
          <w:sz w:val="36"/>
          <w:szCs w:val="36"/>
          <w:u w:val="single"/>
          <w:rtl/>
          <w:lang w:eastAsia="en-US"/>
        </w:rPr>
        <w:t xml:space="preserve">أجيبي على الأسئلة التالية : </w:t>
      </w:r>
    </w:p>
    <w:p w:rsidR="00B201BC" w:rsidRDefault="00CC23D9" w:rsidP="00B201BC">
      <w:pPr>
        <w:pStyle w:val="ListParagraph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44EB2F" wp14:editId="64FF621B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9" name="رابط كسهم مستقيم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2989A" id="رابط كسهم مستقيم 19" o:spid="_x0000_s1026" type="#_x0000_t32" style="position:absolute;margin-left:17.25pt;margin-top:13.75pt;width:5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" strokeweight="1.5pt"/>
            </w:pict>
          </mc:Fallback>
        </mc:AlternateContent>
      </w:r>
      <w:r w:rsidR="00B201BC">
        <w:rPr>
          <w:rFonts w:hint="cs"/>
          <w:b/>
          <w:bCs/>
          <w:sz w:val="32"/>
          <w:szCs w:val="32"/>
          <w:rtl/>
        </w:rPr>
        <w:t xml:space="preserve">حولي الوحدات التالية بإستخدام معاملات التحويل المناسبة : </w:t>
      </w:r>
    </w:p>
    <w:p w:rsidR="00CC23D9" w:rsidRDefault="00B201BC" w:rsidP="00B201BC">
      <w:pPr>
        <w:pStyle w:val="ListParagraph"/>
        <w:numPr>
          <w:ilvl w:val="0"/>
          <w:numId w:val="3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حولي من </w:t>
      </w:r>
      <w:r>
        <w:rPr>
          <w:b/>
          <w:bCs/>
          <w:sz w:val="32"/>
          <w:szCs w:val="32"/>
        </w:rPr>
        <w:t>45 cm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الى </w:t>
      </w:r>
      <w:r>
        <w:rPr>
          <w:b/>
          <w:bCs/>
          <w:sz w:val="32"/>
          <w:szCs w:val="32"/>
          <w:lang w:bidi="ar-MA"/>
        </w:rPr>
        <w:t>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: </w:t>
      </w:r>
    </w:p>
    <w:p w:rsidR="00B201BC" w:rsidRPr="005B3C25" w:rsidRDefault="005B3C25" w:rsidP="005B3C25">
      <w:pPr>
        <w:jc w:val="lowKashida"/>
        <w:rPr>
          <w:b/>
          <w:bCs/>
          <w:color w:val="F4B083" w:themeColor="accent2" w:themeTint="99"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 xml:space="preserve">45 cm ×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1 m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100 cm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>=0.45 m</m:t>
          </m:r>
        </m:oMath>
      </m:oMathPara>
    </w:p>
    <w:p w:rsidR="001D0A41" w:rsidRPr="00B201BC" w:rsidRDefault="001D0A41" w:rsidP="00B201BC">
      <w:pPr>
        <w:jc w:val="lowKashida"/>
        <w:rPr>
          <w:b/>
          <w:bCs/>
          <w:sz w:val="32"/>
          <w:szCs w:val="32"/>
          <w:rtl/>
        </w:rPr>
      </w:pPr>
    </w:p>
    <w:p w:rsidR="00B201BC" w:rsidRDefault="002271B4" w:rsidP="009057BA">
      <w:pPr>
        <w:pStyle w:val="ListParagraph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كرتان كتلة إحداهما </w:t>
      </w:r>
      <w:r>
        <w:rPr>
          <w:b/>
          <w:bCs/>
          <w:sz w:val="32"/>
          <w:szCs w:val="32"/>
        </w:rPr>
        <w:t>57 kg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تفصل بينهما مسافة </w:t>
      </w:r>
      <w:r>
        <w:rPr>
          <w:b/>
          <w:bCs/>
          <w:sz w:val="32"/>
          <w:szCs w:val="32"/>
          <w:lang w:bidi="ar-MA"/>
        </w:rPr>
        <w:t>1.02</w:t>
      </w:r>
      <w:r>
        <w:rPr>
          <w:rFonts w:cs="Times New Roman"/>
          <w:b/>
          <w:bCs/>
          <w:sz w:val="32"/>
          <w:szCs w:val="32"/>
          <w:lang w:bidi="ar-MA"/>
        </w:rPr>
        <w:t>×</w:t>
      </w:r>
      <w:r>
        <w:rPr>
          <w:b/>
          <w:bCs/>
          <w:sz w:val="32"/>
          <w:szCs w:val="32"/>
          <w:lang w:bidi="ar-MA"/>
        </w:rPr>
        <w:t>10</w:t>
      </w:r>
      <w:r w:rsidRPr="002271B4">
        <w:rPr>
          <w:b/>
          <w:bCs/>
          <w:sz w:val="32"/>
          <w:szCs w:val="32"/>
          <w:vertAlign w:val="superscript"/>
          <w:lang w:bidi="ar-MA"/>
        </w:rPr>
        <w:t xml:space="preserve">-3 </w:t>
      </w:r>
      <w:r>
        <w:rPr>
          <w:b/>
          <w:bCs/>
          <w:sz w:val="32"/>
          <w:szCs w:val="32"/>
          <w:lang w:bidi="ar-MA"/>
        </w:rPr>
        <w:t>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وقوة التجاذب بينهما </w:t>
      </w:r>
      <w:r>
        <w:rPr>
          <w:b/>
          <w:bCs/>
          <w:sz w:val="32"/>
          <w:szCs w:val="32"/>
          <w:lang w:bidi="ar-MA"/>
        </w:rPr>
        <w:t>1.79</w:t>
      </w:r>
      <w:r>
        <w:rPr>
          <w:rFonts w:cs="Times New Roman"/>
          <w:b/>
          <w:bCs/>
          <w:sz w:val="32"/>
          <w:szCs w:val="32"/>
          <w:lang w:bidi="ar-MA"/>
        </w:rPr>
        <w:t>×</w:t>
      </w:r>
      <w:r>
        <w:rPr>
          <w:b/>
          <w:bCs/>
          <w:sz w:val="32"/>
          <w:szCs w:val="32"/>
          <w:lang w:bidi="ar-MA"/>
        </w:rPr>
        <w:t>10</w:t>
      </w:r>
      <w:r w:rsidRPr="002271B4">
        <w:rPr>
          <w:b/>
          <w:bCs/>
          <w:sz w:val="32"/>
          <w:szCs w:val="32"/>
          <w:vertAlign w:val="superscript"/>
          <w:lang w:bidi="ar-MA"/>
        </w:rPr>
        <w:t>-14</w:t>
      </w:r>
      <w:r>
        <w:rPr>
          <w:b/>
          <w:bCs/>
          <w:sz w:val="32"/>
          <w:szCs w:val="32"/>
          <w:lang w:bidi="ar-MA"/>
        </w:rPr>
        <w:t xml:space="preserve"> N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أوجدي مقدار كتلة الكرة الأخرى ( علما بأن ثابت الجذب الكوني يساوي</w:t>
      </w:r>
      <w:r>
        <w:rPr>
          <w:b/>
          <w:bCs/>
          <w:sz w:val="32"/>
          <w:szCs w:val="32"/>
          <w:lang w:bidi="ar-MA"/>
        </w:rPr>
        <w:t>G = 6.67</w:t>
      </w:r>
      <w:r>
        <w:rPr>
          <w:rFonts w:cs="Times New Roman"/>
          <w:b/>
          <w:bCs/>
          <w:sz w:val="32"/>
          <w:szCs w:val="32"/>
          <w:lang w:bidi="ar-MA"/>
        </w:rPr>
        <w:t>×</w:t>
      </w:r>
      <w:r>
        <w:rPr>
          <w:b/>
          <w:bCs/>
          <w:sz w:val="32"/>
          <w:szCs w:val="32"/>
          <w:lang w:bidi="ar-MA"/>
        </w:rPr>
        <w:t>10</w:t>
      </w:r>
      <w:r w:rsidRPr="009057BA">
        <w:rPr>
          <w:b/>
          <w:bCs/>
          <w:sz w:val="32"/>
          <w:szCs w:val="32"/>
          <w:vertAlign w:val="superscript"/>
          <w:lang w:bidi="ar-MA"/>
        </w:rPr>
        <w:t xml:space="preserve">-11 </w:t>
      </w:r>
      <w:r>
        <w:rPr>
          <w:b/>
          <w:bCs/>
          <w:sz w:val="32"/>
          <w:szCs w:val="32"/>
          <w:lang w:bidi="ar-MA"/>
        </w:rPr>
        <w:t>N.m</w:t>
      </w:r>
      <w:r w:rsidRPr="009057BA">
        <w:rPr>
          <w:b/>
          <w:bCs/>
          <w:sz w:val="32"/>
          <w:szCs w:val="32"/>
          <w:vertAlign w:val="superscript"/>
          <w:lang w:bidi="ar-MA"/>
        </w:rPr>
        <w:t>2</w:t>
      </w:r>
      <w:r>
        <w:rPr>
          <w:b/>
          <w:bCs/>
          <w:sz w:val="32"/>
          <w:szCs w:val="32"/>
          <w:lang w:bidi="ar-MA"/>
        </w:rPr>
        <w:t>/kg</w:t>
      </w:r>
      <w:r w:rsidRPr="009057BA">
        <w:rPr>
          <w:b/>
          <w:bCs/>
          <w:sz w:val="32"/>
          <w:szCs w:val="32"/>
          <w:vertAlign w:val="superscript"/>
          <w:lang w:bidi="ar-MA"/>
        </w:rPr>
        <w:t>2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) ؟ </w:t>
      </w:r>
    </w:p>
    <w:p w:rsidR="00CC23D9" w:rsidRPr="005B3C25" w:rsidRDefault="005B3C25" w:rsidP="005B3C25">
      <w:pPr>
        <w:jc w:val="lowKashida"/>
        <w:rPr>
          <w:b/>
          <w:bCs/>
          <w:color w:val="F4B083" w:themeColor="accent2" w:themeTint="99"/>
          <w:sz w:val="32"/>
          <w:szCs w:val="32"/>
          <w:lang w:bidi="ar-MA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  <w:lang w:bidi="ar-MA"/>
            </w:rPr>
            <m:t>F=G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  <w:lang w:bidi="ar-M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2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2</m:t>
                  </m:r>
                </m:sup>
              </m:sSup>
            </m:den>
          </m:f>
        </m:oMath>
      </m:oMathPara>
    </w:p>
    <w:p w:rsidR="005B3C25" w:rsidRDefault="005B3C25" w:rsidP="005B3C25">
      <w:pPr>
        <w:jc w:val="lowKashida"/>
        <w:rPr>
          <w:b/>
          <w:bCs/>
          <w:sz w:val="32"/>
          <w:szCs w:val="32"/>
          <w:lang w:bidi="ar-MA"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  <w:lang w:bidi="ar-MA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m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  <w:lang w:bidi="ar-MA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  <w:lang w:bidi="ar-M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F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G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1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  <w:lang w:bidi="ar-MA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  <w:lang w:bidi="ar-M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1.79×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-14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(1.02×</m:t>
                  </m:r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color w:val="F4B083" w:themeColor="accent2" w:themeTint="99"/>
                          <w:sz w:val="32"/>
                          <w:szCs w:val="32"/>
                          <w:lang w:bidi="ar-MA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4B083" w:themeColor="accent2" w:themeTint="99"/>
                          <w:sz w:val="32"/>
                          <w:szCs w:val="32"/>
                          <w:lang w:bidi="ar-MA"/>
                        </w:rPr>
                        <m:t>10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color w:val="F4B083" w:themeColor="accent2" w:themeTint="99"/>
                          <w:sz w:val="32"/>
                          <w:szCs w:val="32"/>
                          <w:lang w:bidi="ar-MA"/>
                        </w:rPr>
                        <m:t>-3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6.67×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  <w:lang w:bidi="ar-M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10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  <w:lang w:bidi="ar-MA"/>
                    </w:rPr>
                    <m:t>-11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×57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  <w:lang w:bidi="ar-MA"/>
            </w:rPr>
            <m:t>=4.898×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  <w:lang w:bidi="ar-MA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  <w:lang w:bidi="ar-MA"/>
                </w:rPr>
                <m:t>-12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  <w:lang w:bidi="ar-MA"/>
            </w:rPr>
            <m:t>kg</m:t>
          </m:r>
        </m:oMath>
      </m:oMathPara>
    </w:p>
    <w:p w:rsidR="005B3C25" w:rsidRDefault="005B3C25" w:rsidP="00CC23D9">
      <w:pPr>
        <w:jc w:val="lowKashida"/>
        <w:rPr>
          <w:b/>
          <w:bCs/>
          <w:sz w:val="32"/>
          <w:szCs w:val="32"/>
          <w:lang w:bidi="ar-MA"/>
        </w:rPr>
      </w:pPr>
    </w:p>
    <w:p w:rsidR="005B3C25" w:rsidRDefault="005B3C25" w:rsidP="00CC23D9">
      <w:pPr>
        <w:jc w:val="lowKashida"/>
        <w:rPr>
          <w:b/>
          <w:bCs/>
          <w:sz w:val="32"/>
          <w:szCs w:val="32"/>
          <w:rtl/>
        </w:rPr>
      </w:pPr>
    </w:p>
    <w:p w:rsidR="009A4D59" w:rsidRPr="005B79F5" w:rsidRDefault="00E736B4" w:rsidP="005B79F5">
      <w:pPr>
        <w:pStyle w:val="ListParagraph"/>
        <w:numPr>
          <w:ilvl w:val="0"/>
          <w:numId w:val="4"/>
        </w:numPr>
        <w:jc w:val="lowKashida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 xml:space="preserve">تتحرك سيارة كتلتها </w:t>
      </w:r>
      <w:r>
        <w:rPr>
          <w:b/>
          <w:bCs/>
          <w:sz w:val="32"/>
          <w:szCs w:val="32"/>
        </w:rPr>
        <w:t>10 kg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بسرعة </w:t>
      </w:r>
      <w:r>
        <w:rPr>
          <w:b/>
          <w:bCs/>
          <w:sz w:val="32"/>
          <w:szCs w:val="32"/>
          <w:lang w:bidi="ar-MA"/>
        </w:rPr>
        <w:t>12 m/s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في دائرة نصف قطرها </w:t>
      </w:r>
      <w:r>
        <w:rPr>
          <w:b/>
          <w:bCs/>
          <w:sz w:val="32"/>
          <w:szCs w:val="32"/>
          <w:lang w:bidi="ar-MA"/>
        </w:rPr>
        <w:t>20 m</w:t>
      </w:r>
      <w:r>
        <w:rPr>
          <w:rFonts w:hint="cs"/>
          <w:b/>
          <w:bCs/>
          <w:sz w:val="32"/>
          <w:szCs w:val="32"/>
          <w:rtl/>
          <w:lang w:bidi="ar-MA"/>
        </w:rPr>
        <w:t xml:space="preserve"> ، احسبي التسارع المركزي الذي تكتسبه هذه السيارة ؟ </w:t>
      </w:r>
    </w:p>
    <w:p w:rsidR="005B3C25" w:rsidRPr="005B79F5" w:rsidRDefault="005B3C25" w:rsidP="005B79F5">
      <w:pPr>
        <w:jc w:val="lowKashida"/>
        <w:rPr>
          <w:b/>
          <w:bCs/>
          <w:color w:val="F4B083" w:themeColor="accent2" w:themeTint="99"/>
          <w:sz w:val="32"/>
          <w:szCs w:val="32"/>
          <w:rtl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a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c</m:t>
              </m:r>
            </m:sub>
          </m:sSub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v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r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 xml:space="preserve">= </m:t>
          </m:r>
          <m:f>
            <m:f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color w:val="F4B083" w:themeColor="accent2" w:themeTint="99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12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F4B083" w:themeColor="accent2" w:themeTint="99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20</m:t>
              </m:r>
            </m:den>
          </m:f>
          <m:r>
            <m:rPr>
              <m:sty m:val="bi"/>
            </m:rPr>
            <w:rPr>
              <w:rFonts w:ascii="Cambria Math" w:hAnsi="Cambria Math"/>
              <w:color w:val="F4B083" w:themeColor="accent2" w:themeTint="99"/>
              <w:sz w:val="32"/>
              <w:szCs w:val="32"/>
            </w:rPr>
            <m:t>=7.2 m/</m:t>
          </m:r>
          <m:sSup>
            <m:sSupPr>
              <m:ctrlPr>
                <w:rPr>
                  <w:rFonts w:ascii="Cambria Math" w:hAnsi="Cambria Math"/>
                  <w:b/>
                  <w:bCs/>
                  <w:i/>
                  <w:color w:val="F4B083" w:themeColor="accent2" w:themeTint="99"/>
                  <w:sz w:val="32"/>
                  <w:szCs w:val="32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F4B083" w:themeColor="accent2" w:themeTint="99"/>
                  <w:sz w:val="32"/>
                  <w:szCs w:val="32"/>
                </w:rPr>
                <m:t>2</m:t>
              </m:r>
            </m:sup>
          </m:sSup>
        </m:oMath>
      </m:oMathPara>
    </w:p>
    <w:p w:rsidR="005B79F5" w:rsidRDefault="005B79F5" w:rsidP="00F82914">
      <w:pPr>
        <w:jc w:val="center"/>
        <w:rPr>
          <w:b/>
          <w:bCs/>
          <w:sz w:val="32"/>
          <w:szCs w:val="32"/>
        </w:rPr>
      </w:pPr>
    </w:p>
    <w:p w:rsidR="009A4D59" w:rsidRDefault="00F82914" w:rsidP="00F82914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</w:t>
      </w:r>
    </w:p>
    <w:p w:rsidR="00F82914" w:rsidRDefault="00F82914" w:rsidP="00F82914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تمنياتي لكن بالنجاح والتوفيق</w:t>
      </w:r>
    </w:p>
    <w:p w:rsidR="009A4D59" w:rsidRDefault="00F82914" w:rsidP="00ED2FDA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 / بشرى عطار</w:t>
      </w:r>
    </w:p>
    <w:sectPr w:rsidR="009A4D59" w:rsidSect="0035245C">
      <w:headerReference w:type="default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4B8" w:rsidRDefault="004E14B8" w:rsidP="00A92AB4">
      <w:r>
        <w:separator/>
      </w:r>
    </w:p>
  </w:endnote>
  <w:endnote w:type="continuationSeparator" w:id="0">
    <w:p w:rsidR="004E14B8" w:rsidRDefault="004E14B8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  <w:embedRegular r:id="rId1" w:fontKey="{0AFE5337-60D6-4126-B458-ED20F64C1753}"/>
    <w:embedBold r:id="rId2" w:fontKey="{1AA096BC-6056-446A-8C0D-434826DD953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F_Jedda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210674A-08A2-4D39-9B4C-FBC98358B24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4" w:fontKey="{D3E34A93-FB62-4D23-8EF3-36C00B0ADDDC}"/>
    <w:embedBoldItalic r:id="rId5" w:fontKey="{E70C20E9-F149-4E8D-8EFD-E07A64DF52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CE6656F3-4CDD-4DA0-A1C1-3377E68A78EC}"/>
    <w:embedBold r:id="rId7" w:fontKey="{3BEE9D29-F68D-4958-B069-37AA2B66F03D}"/>
    <w:embedItalic r:id="rId8" w:fontKey="{A5E69778-C14B-4BA3-AED1-923FB441C4B6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DB3D78FF-026A-4BB2-91E5-D842F06C02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4B8" w:rsidRDefault="004E14B8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B23FD5" wp14:editId="1447A0CE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4B8" w:rsidRPr="00374657" w:rsidRDefault="004E14B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4E14B8" w:rsidRPr="00374657" w:rsidRDefault="004E14B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E14B8" w:rsidRPr="00374657" w:rsidRDefault="004E14B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E14B8" w:rsidRPr="00374657" w:rsidRDefault="004E14B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B23FD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LartwIAALk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" filled="f" stroked="f">
              <v:textbox>
                <w:txbxContent>
                  <w:p w:rsidR="004E14B8" w:rsidRPr="00374657" w:rsidRDefault="004E14B8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4E14B8" w:rsidRPr="00374657" w:rsidRDefault="004E14B8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E14B8" w:rsidRPr="00374657" w:rsidRDefault="004E14B8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E14B8" w:rsidRPr="00374657" w:rsidRDefault="004E14B8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AF0AAD2" wp14:editId="1DD605AB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4B8" w:rsidRPr="00374657" w:rsidRDefault="004E14B8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437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437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4E14B8" w:rsidRPr="00374657" w:rsidRDefault="004E14B8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F0AAD2" id="Text Box 19" o:spid="_x0000_s1035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:rsidR="004E14B8" w:rsidRPr="00374657" w:rsidRDefault="004E14B8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437D7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437D7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4E14B8" w:rsidRPr="00374657" w:rsidRDefault="004E14B8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4B8" w:rsidRDefault="004E14B8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1278E8" wp14:editId="39B52F3A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4B8" w:rsidRPr="00374657" w:rsidRDefault="004E14B8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:rsidR="004E14B8" w:rsidRPr="00374657" w:rsidRDefault="004E14B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E14B8" w:rsidRPr="00374657" w:rsidRDefault="004E14B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:rsidR="004E14B8" w:rsidRPr="00374657" w:rsidRDefault="004E14B8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278E8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C4ugIAAMA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" filled="f" stroked="f">
              <v:textbox>
                <w:txbxContent>
                  <w:p w:rsidR="004E14B8" w:rsidRPr="00374657" w:rsidRDefault="004E14B8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:rsidR="004E14B8" w:rsidRPr="00374657" w:rsidRDefault="004E14B8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E14B8" w:rsidRPr="00374657" w:rsidRDefault="004E14B8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:rsidR="004E14B8" w:rsidRPr="00374657" w:rsidRDefault="004E14B8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6E1A0D4" wp14:editId="48E3E046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4B8" w:rsidRPr="00374657" w:rsidRDefault="004E14B8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437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4437D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7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:rsidR="004E14B8" w:rsidRPr="00374657" w:rsidRDefault="004E14B8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E1A0D4" id="Text Box 8" o:spid="_x0000_s1039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:rsidR="004E14B8" w:rsidRPr="00374657" w:rsidRDefault="004E14B8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437D7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4437D7">
                      <w:rPr>
                        <w:rFonts w:cs="mohammad bold art 1"/>
                        <w:sz w:val="14"/>
                        <w:szCs w:val="22"/>
                        <w:rtl/>
                      </w:rPr>
                      <w:t>7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:rsidR="004E14B8" w:rsidRPr="00374657" w:rsidRDefault="004E14B8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FAFA0" wp14:editId="7FA170ED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E14B8" w:rsidRPr="00021D6D" w:rsidRDefault="004E14B8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437D7" w:rsidRPr="004437D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4437D7" w:rsidRPr="004437D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7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1FAFA0" id="مربع نص 4" o:spid="_x0000_s1040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:rsidR="004E14B8" w:rsidRPr="00021D6D" w:rsidRDefault="004E14B8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437D7" w:rsidRPr="004437D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4437D7" w:rsidRPr="004437D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7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4B8" w:rsidRDefault="004E14B8" w:rsidP="00A92AB4">
      <w:r>
        <w:separator/>
      </w:r>
    </w:p>
  </w:footnote>
  <w:footnote w:type="continuationSeparator" w:id="0">
    <w:p w:rsidR="004E14B8" w:rsidRDefault="004E14B8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4B8" w:rsidRDefault="004E14B8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60782F8" wp14:editId="19384B6C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3C7B90" id="Rectangle 6" o:spid="_x0000_s1026" style="position:absolute;margin-left:-5.7pt;margin-top:-1.3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4E14B8" w:rsidRPr="004A5331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:rsidR="004E14B8" w:rsidRPr="00CB7830" w:rsidRDefault="004E14B8" w:rsidP="00816F73">
          <w:pPr>
            <w:pStyle w:val="Heading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:rsidR="004E14B8" w:rsidRPr="00CB7830" w:rsidRDefault="004E14B8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:rsidR="004E14B8" w:rsidRPr="00CB7830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:rsidR="004E14B8" w:rsidRPr="00CB7830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:rsidR="004E14B8" w:rsidRPr="00CB7830" w:rsidRDefault="004E14B8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:rsidR="004E14B8" w:rsidRPr="00CF70DF" w:rsidRDefault="004E14B8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6A4409F" wp14:editId="564FE2E3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E14B8" w:rsidRDefault="004E14B8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A440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:rsidR="004E14B8" w:rsidRDefault="004E14B8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:rsidR="004E14B8" w:rsidRDefault="004E14B8" w:rsidP="00816F73">
          <w:pPr>
            <w:pStyle w:val="Heading4"/>
            <w:tabs>
              <w:tab w:val="left" w:pos="2541"/>
            </w:tabs>
            <w:rPr>
              <w:rFonts w:cs="AL-Mateen"/>
              <w:sz w:val="28"/>
              <w:szCs w:val="34"/>
              <w:rtl/>
              <w:lang w:bidi="ar-MA"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1BFF11C" wp14:editId="4B91A66C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  <w:r>
            <w:rPr>
              <w:rFonts w:cs="AL-Mateen" w:hint="cs"/>
              <w:sz w:val="28"/>
              <w:szCs w:val="34"/>
              <w:rtl/>
              <w:lang w:bidi="ar-MA"/>
            </w:rPr>
            <w:t xml:space="preserve"> فيزياء 1</w:t>
          </w:r>
        </w:p>
        <w:p w:rsidR="004E14B8" w:rsidRDefault="004E14B8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:rsidR="004E14B8" w:rsidRDefault="004E14B8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الدراسي1441</w:t>
          </w:r>
        </w:p>
        <w:p w:rsidR="004E14B8" w:rsidRPr="0067565F" w:rsidRDefault="004E14B8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pStyle w:val="Heading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4E14B8" w:rsidRPr="004A5331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4E14B8" w:rsidRPr="00FF44B1" w:rsidRDefault="004E14B8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4E14B8" w:rsidRPr="00FF44B1" w:rsidRDefault="004E14B8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:rsidR="004E14B8" w:rsidRPr="00816F73" w:rsidRDefault="004E14B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:rsidR="004E14B8" w:rsidRPr="00FF44B1" w:rsidRDefault="004E14B8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:rsidR="004E14B8" w:rsidRPr="00FF44B1" w:rsidRDefault="004E14B8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E14B8" w:rsidRPr="001D6D6D" w:rsidRDefault="001D6D6D" w:rsidP="00816F73">
          <w:pPr>
            <w:jc w:val="center"/>
            <w:rPr>
              <w:rFonts w:cs="mohammad bold art 1" w:hint="cs"/>
              <w:b/>
              <w:bCs/>
              <w:color w:val="F4B083" w:themeColor="accent2" w:themeTint="99"/>
              <w:sz w:val="22"/>
              <w:szCs w:val="22"/>
              <w:rtl/>
              <w:lang w:bidi="ar-MA"/>
            </w:rPr>
          </w:pPr>
          <w:r>
            <w:rPr>
              <w:rFonts w:cs="mohammad bold art 1" w:hint="cs"/>
              <w:b/>
              <w:bCs/>
              <w:color w:val="F4B083" w:themeColor="accent2" w:themeTint="99"/>
              <w:sz w:val="22"/>
              <w:szCs w:val="22"/>
              <w:rtl/>
              <w:lang w:bidi="ar-MA"/>
            </w:rPr>
            <w:t>25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4E14B8" w:rsidRPr="00816F73" w:rsidRDefault="004E14B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:rsidR="004E14B8" w:rsidRPr="00FF44B1" w:rsidRDefault="004E14B8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:rsidR="004E14B8" w:rsidRPr="00FF44B1" w:rsidRDefault="004E14B8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:rsidR="004E14B8" w:rsidRPr="001D6D6D" w:rsidRDefault="001D6D6D" w:rsidP="00816F73">
          <w:pPr>
            <w:jc w:val="center"/>
            <w:rPr>
              <w:rFonts w:cs="mohammad bold art 1"/>
              <w:b/>
              <w:bCs/>
              <w:color w:val="F4B083" w:themeColor="accent2" w:themeTint="99"/>
              <w:sz w:val="22"/>
              <w:szCs w:val="22"/>
              <w:rtl/>
            </w:rPr>
          </w:pPr>
          <w:r w:rsidRPr="001D6D6D">
            <w:rPr>
              <w:rFonts w:cs="mohammad bold art 1" w:hint="cs"/>
              <w:b/>
              <w:bCs/>
              <w:color w:val="F4B083" w:themeColor="accent2" w:themeTint="99"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E14B8" w:rsidRPr="004A5331" w:rsidRDefault="004E14B8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:rsidR="004E14B8" w:rsidRPr="004A5331" w:rsidRDefault="004E14B8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:rsidR="004E14B8" w:rsidRPr="001D6D6D" w:rsidRDefault="001D6D6D" w:rsidP="00816F73">
          <w:pPr>
            <w:jc w:val="center"/>
            <w:rPr>
              <w:rFonts w:cs="mohammad bold art 1"/>
              <w:b/>
              <w:bCs/>
              <w:color w:val="F4B083" w:themeColor="accent2" w:themeTint="99"/>
              <w:sz w:val="22"/>
              <w:szCs w:val="22"/>
              <w:rtl/>
            </w:rPr>
          </w:pPr>
          <w:r w:rsidRPr="001D6D6D">
            <w:rPr>
              <w:rFonts w:cs="mohammad bold art 1" w:hint="cs"/>
              <w:b/>
              <w:bCs/>
              <w:color w:val="F4B083" w:themeColor="accent2" w:themeTint="99"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:rsidR="004E14B8" w:rsidRPr="00CB7830" w:rsidRDefault="004E14B8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>
            <w:rPr>
              <w:rFonts w:cs="AL-Mohanad Bold" w:hint="cs"/>
              <w:b/>
              <w:bCs/>
              <w:szCs w:val="26"/>
              <w:rtl/>
              <w:lang w:bidi="ar-MA"/>
            </w:rPr>
            <w:t xml:space="preserve">ة </w:t>
          </w:r>
          <w:r>
            <w:rPr>
              <w:rFonts w:cs="AL-Mohanad Bold" w:hint="cs"/>
              <w:b/>
              <w:bCs/>
              <w:szCs w:val="26"/>
              <w:rtl/>
            </w:rPr>
            <w:t xml:space="preserve">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:rsidR="004E14B8" w:rsidRPr="004A5331" w:rsidRDefault="004E14B8" w:rsidP="00816F73">
          <w:pPr>
            <w:pStyle w:val="Heading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 الأول الثانوي/....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4E14B8" w:rsidRPr="001D6D6D" w:rsidRDefault="001D6D6D" w:rsidP="00816F73">
          <w:pPr>
            <w:jc w:val="center"/>
            <w:rPr>
              <w:rFonts w:cs="mohammad bold art 1"/>
              <w:b/>
              <w:bCs/>
              <w:color w:val="F4B083" w:themeColor="accent2" w:themeTint="99"/>
              <w:sz w:val="22"/>
              <w:szCs w:val="22"/>
              <w:rtl/>
            </w:rPr>
          </w:pPr>
          <w:r w:rsidRPr="001D6D6D">
            <w:rPr>
              <w:rFonts w:cs="mohammad bold art 1" w:hint="cs"/>
              <w:b/>
              <w:bCs/>
              <w:color w:val="F4B083" w:themeColor="accent2" w:themeTint="99"/>
              <w:sz w:val="22"/>
              <w:szCs w:val="22"/>
              <w:rtl/>
            </w:rPr>
            <w:t>5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:rsidR="004E14B8" w:rsidRPr="00816F73" w:rsidRDefault="004E14B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:rsidR="004E14B8" w:rsidRPr="004A5331" w:rsidRDefault="004E14B8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:rsidR="004E14B8" w:rsidRPr="00EC6AB2" w:rsidRDefault="004E14B8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المادة: فيزياء 1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4E14B8" w:rsidRPr="00816F73" w:rsidRDefault="004E14B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:rsidR="004E14B8" w:rsidRPr="00F93A25" w:rsidRDefault="004E14B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:rsidR="004E14B8" w:rsidRPr="00F93A25" w:rsidRDefault="004E14B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:rsidR="004E14B8" w:rsidRPr="00F93A25" w:rsidRDefault="004E14B8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ثلاث ساعات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:rsidR="004E14B8" w:rsidRPr="00816F73" w:rsidRDefault="004E14B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:rsidR="004E14B8" w:rsidRPr="004A5331" w:rsidRDefault="004E14B8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4E14B8" w:rsidRPr="00B141FF" w:rsidRDefault="004E14B8" w:rsidP="00816F73">
          <w:pPr>
            <w:pStyle w:val="Heading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4E14B8" w:rsidRPr="00B141FF" w:rsidRDefault="004E14B8" w:rsidP="00816F73">
          <w:pPr>
            <w:pStyle w:val="Heading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4E14B8" w:rsidRPr="00B141FF" w:rsidRDefault="004E14B8" w:rsidP="00816F73">
          <w:pPr>
            <w:pStyle w:val="Heading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:rsidR="004E14B8" w:rsidRPr="00B141FF" w:rsidRDefault="004E14B8" w:rsidP="00816F73">
          <w:pPr>
            <w:pStyle w:val="Heading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:rsidR="004E14B8" w:rsidRPr="00816F73" w:rsidRDefault="004E14B8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:rsidR="004E14B8" w:rsidRPr="00816F73" w:rsidRDefault="004E14B8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4E14B8" w:rsidRPr="004A5331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4E14B8" w:rsidRDefault="004E14B8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4E14B8" w:rsidRPr="00B141FF" w:rsidRDefault="004E14B8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4E14B8" w:rsidRPr="00B141FF" w:rsidRDefault="004E14B8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:rsidR="004E14B8" w:rsidRPr="00B141FF" w:rsidRDefault="004E14B8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:rsidR="004E14B8" w:rsidRPr="00B141FF" w:rsidRDefault="004E14B8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:rsidR="004E14B8" w:rsidRPr="000F6296" w:rsidRDefault="004E14B8" w:rsidP="00816F73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4E14B8" w:rsidRPr="00DF0CBD" w:rsidRDefault="004E14B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:rsidR="004E14B8" w:rsidRPr="00DF0CBD" w:rsidRDefault="004E14B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:rsidR="004E14B8" w:rsidRPr="00DF0CBD" w:rsidRDefault="004E14B8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:rsidR="004E14B8" w:rsidRPr="00DF0CBD" w:rsidRDefault="004E14B8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:rsidR="004E14B8" w:rsidRDefault="004E14B8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DAA629D" wp14:editId="7C95F1A8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08166F" id="Rectangle 5" o:spid="_x0000_s1026" style="position:absolute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64A4F5" wp14:editId="73190645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E14B8" w:rsidRPr="008A7580" w:rsidRDefault="004E14B8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 وفقك الله استعيني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64A4F5" id="مربع نص 14" o:spid="_x0000_s1037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:rsidR="004E14B8" w:rsidRPr="008A7580" w:rsidRDefault="004E14B8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 وفقك الله استعيني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87D15"/>
    <w:multiLevelType w:val="hybridMultilevel"/>
    <w:tmpl w:val="DF382ABA"/>
    <w:lvl w:ilvl="0" w:tplc="F0BCEC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E21DE"/>
    <w:multiLevelType w:val="hybridMultilevel"/>
    <w:tmpl w:val="A5461500"/>
    <w:lvl w:ilvl="0" w:tplc="FAD462EE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3" w15:restartNumberingAfterBreak="0">
    <w:nsid w:val="796F65B9"/>
    <w:multiLevelType w:val="hybridMultilevel"/>
    <w:tmpl w:val="E520B60C"/>
    <w:lvl w:ilvl="0" w:tplc="1C1CC82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32C"/>
    <w:rsid w:val="00002329"/>
    <w:rsid w:val="00003105"/>
    <w:rsid w:val="00007D32"/>
    <w:rsid w:val="00015274"/>
    <w:rsid w:val="0002745E"/>
    <w:rsid w:val="0003051A"/>
    <w:rsid w:val="00030D20"/>
    <w:rsid w:val="0003374A"/>
    <w:rsid w:val="00035825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22C68"/>
    <w:rsid w:val="00124242"/>
    <w:rsid w:val="00135591"/>
    <w:rsid w:val="001455C5"/>
    <w:rsid w:val="001464F8"/>
    <w:rsid w:val="00150C7A"/>
    <w:rsid w:val="0017777D"/>
    <w:rsid w:val="00177FE5"/>
    <w:rsid w:val="00185625"/>
    <w:rsid w:val="00192289"/>
    <w:rsid w:val="00194984"/>
    <w:rsid w:val="00197444"/>
    <w:rsid w:val="001A1011"/>
    <w:rsid w:val="001B602D"/>
    <w:rsid w:val="001B7601"/>
    <w:rsid w:val="001C00FA"/>
    <w:rsid w:val="001C44AD"/>
    <w:rsid w:val="001D0A41"/>
    <w:rsid w:val="001D6D6D"/>
    <w:rsid w:val="001F3ACD"/>
    <w:rsid w:val="001F7E75"/>
    <w:rsid w:val="00201196"/>
    <w:rsid w:val="00201E7C"/>
    <w:rsid w:val="002065CB"/>
    <w:rsid w:val="002218C7"/>
    <w:rsid w:val="002218FC"/>
    <w:rsid w:val="002250E3"/>
    <w:rsid w:val="00225AD1"/>
    <w:rsid w:val="002271B4"/>
    <w:rsid w:val="00232868"/>
    <w:rsid w:val="00237478"/>
    <w:rsid w:val="00240233"/>
    <w:rsid w:val="002413A2"/>
    <w:rsid w:val="00245378"/>
    <w:rsid w:val="0024538C"/>
    <w:rsid w:val="00281DEC"/>
    <w:rsid w:val="00283C6D"/>
    <w:rsid w:val="00296D0C"/>
    <w:rsid w:val="002A1481"/>
    <w:rsid w:val="002B4BEE"/>
    <w:rsid w:val="002C329E"/>
    <w:rsid w:val="002D05A1"/>
    <w:rsid w:val="002E1504"/>
    <w:rsid w:val="002E33EF"/>
    <w:rsid w:val="002E60A3"/>
    <w:rsid w:val="002F1256"/>
    <w:rsid w:val="0031049C"/>
    <w:rsid w:val="00312197"/>
    <w:rsid w:val="0034175E"/>
    <w:rsid w:val="0034305C"/>
    <w:rsid w:val="00343168"/>
    <w:rsid w:val="0035245C"/>
    <w:rsid w:val="00355650"/>
    <w:rsid w:val="00356961"/>
    <w:rsid w:val="00364B02"/>
    <w:rsid w:val="00374657"/>
    <w:rsid w:val="00377B77"/>
    <w:rsid w:val="0038643D"/>
    <w:rsid w:val="00394665"/>
    <w:rsid w:val="003B0BCD"/>
    <w:rsid w:val="003B3A84"/>
    <w:rsid w:val="003D22A1"/>
    <w:rsid w:val="003D279D"/>
    <w:rsid w:val="003E026B"/>
    <w:rsid w:val="003F2F4F"/>
    <w:rsid w:val="003F65B3"/>
    <w:rsid w:val="003F78D5"/>
    <w:rsid w:val="00400AA7"/>
    <w:rsid w:val="00402134"/>
    <w:rsid w:val="00407BA0"/>
    <w:rsid w:val="00433718"/>
    <w:rsid w:val="004365C9"/>
    <w:rsid w:val="004437D7"/>
    <w:rsid w:val="0044766D"/>
    <w:rsid w:val="00452E34"/>
    <w:rsid w:val="00461DCA"/>
    <w:rsid w:val="004711B7"/>
    <w:rsid w:val="00471286"/>
    <w:rsid w:val="00474CCD"/>
    <w:rsid w:val="004871A6"/>
    <w:rsid w:val="00495CE2"/>
    <w:rsid w:val="004A47B6"/>
    <w:rsid w:val="004A5331"/>
    <w:rsid w:val="004B04E7"/>
    <w:rsid w:val="004B4718"/>
    <w:rsid w:val="004C056D"/>
    <w:rsid w:val="004C532C"/>
    <w:rsid w:val="004E14B8"/>
    <w:rsid w:val="004F46A9"/>
    <w:rsid w:val="004F5102"/>
    <w:rsid w:val="0050465F"/>
    <w:rsid w:val="00505A5D"/>
    <w:rsid w:val="00510DF0"/>
    <w:rsid w:val="00514250"/>
    <w:rsid w:val="00520488"/>
    <w:rsid w:val="00562387"/>
    <w:rsid w:val="00563709"/>
    <w:rsid w:val="0057100C"/>
    <w:rsid w:val="00585967"/>
    <w:rsid w:val="005909B2"/>
    <w:rsid w:val="00591E41"/>
    <w:rsid w:val="005938D0"/>
    <w:rsid w:val="005A6742"/>
    <w:rsid w:val="005B1A09"/>
    <w:rsid w:val="005B3C25"/>
    <w:rsid w:val="005B79F5"/>
    <w:rsid w:val="005C2CE2"/>
    <w:rsid w:val="005C2F2B"/>
    <w:rsid w:val="005C59A4"/>
    <w:rsid w:val="005D037F"/>
    <w:rsid w:val="005D549B"/>
    <w:rsid w:val="005D5CE9"/>
    <w:rsid w:val="005E32E8"/>
    <w:rsid w:val="005E5532"/>
    <w:rsid w:val="005F21AD"/>
    <w:rsid w:val="005F31DA"/>
    <w:rsid w:val="005F73FF"/>
    <w:rsid w:val="00603640"/>
    <w:rsid w:val="0063440F"/>
    <w:rsid w:val="00650B02"/>
    <w:rsid w:val="00653F1B"/>
    <w:rsid w:val="00655957"/>
    <w:rsid w:val="00661D21"/>
    <w:rsid w:val="0067012F"/>
    <w:rsid w:val="00672298"/>
    <w:rsid w:val="00672B87"/>
    <w:rsid w:val="0067565F"/>
    <w:rsid w:val="00680D03"/>
    <w:rsid w:val="006866AA"/>
    <w:rsid w:val="00692F2D"/>
    <w:rsid w:val="006B3DA1"/>
    <w:rsid w:val="006B4367"/>
    <w:rsid w:val="006C3C31"/>
    <w:rsid w:val="006C4E21"/>
    <w:rsid w:val="006D04D5"/>
    <w:rsid w:val="006D5359"/>
    <w:rsid w:val="006E3825"/>
    <w:rsid w:val="006E6595"/>
    <w:rsid w:val="0070102E"/>
    <w:rsid w:val="00702D5B"/>
    <w:rsid w:val="007323C4"/>
    <w:rsid w:val="00736E29"/>
    <w:rsid w:val="00742240"/>
    <w:rsid w:val="00752470"/>
    <w:rsid w:val="00754DE3"/>
    <w:rsid w:val="00760000"/>
    <w:rsid w:val="007625AF"/>
    <w:rsid w:val="0076764A"/>
    <w:rsid w:val="00774992"/>
    <w:rsid w:val="00776832"/>
    <w:rsid w:val="0078097C"/>
    <w:rsid w:val="007872DC"/>
    <w:rsid w:val="007A27B0"/>
    <w:rsid w:val="007B06B5"/>
    <w:rsid w:val="007B59CF"/>
    <w:rsid w:val="007B7645"/>
    <w:rsid w:val="007C73DE"/>
    <w:rsid w:val="007D6D04"/>
    <w:rsid w:val="007E3E03"/>
    <w:rsid w:val="007E6BB4"/>
    <w:rsid w:val="00801F50"/>
    <w:rsid w:val="008020F4"/>
    <w:rsid w:val="008153A2"/>
    <w:rsid w:val="00816F73"/>
    <w:rsid w:val="00817D39"/>
    <w:rsid w:val="00820CEF"/>
    <w:rsid w:val="0082225F"/>
    <w:rsid w:val="00853206"/>
    <w:rsid w:val="0086088F"/>
    <w:rsid w:val="0086432A"/>
    <w:rsid w:val="008711BE"/>
    <w:rsid w:val="0087704E"/>
    <w:rsid w:val="0088547D"/>
    <w:rsid w:val="00887D39"/>
    <w:rsid w:val="008A09D3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57BA"/>
    <w:rsid w:val="00906C24"/>
    <w:rsid w:val="00912385"/>
    <w:rsid w:val="0091468F"/>
    <w:rsid w:val="00917A21"/>
    <w:rsid w:val="009238D8"/>
    <w:rsid w:val="009310EC"/>
    <w:rsid w:val="009318A7"/>
    <w:rsid w:val="0093753B"/>
    <w:rsid w:val="00944314"/>
    <w:rsid w:val="00951F1F"/>
    <w:rsid w:val="0095204D"/>
    <w:rsid w:val="00960F39"/>
    <w:rsid w:val="00971211"/>
    <w:rsid w:val="00977FFD"/>
    <w:rsid w:val="0098089C"/>
    <w:rsid w:val="00982434"/>
    <w:rsid w:val="009876BD"/>
    <w:rsid w:val="00996246"/>
    <w:rsid w:val="00996742"/>
    <w:rsid w:val="0099745C"/>
    <w:rsid w:val="009A4D59"/>
    <w:rsid w:val="009B275B"/>
    <w:rsid w:val="009B2A18"/>
    <w:rsid w:val="009D3EB8"/>
    <w:rsid w:val="009D5C11"/>
    <w:rsid w:val="009E2A2D"/>
    <w:rsid w:val="009E7C6B"/>
    <w:rsid w:val="00A07BFB"/>
    <w:rsid w:val="00A168CE"/>
    <w:rsid w:val="00A20824"/>
    <w:rsid w:val="00A22109"/>
    <w:rsid w:val="00A22258"/>
    <w:rsid w:val="00A23BA6"/>
    <w:rsid w:val="00A51CD0"/>
    <w:rsid w:val="00A6080C"/>
    <w:rsid w:val="00A62FC8"/>
    <w:rsid w:val="00A7455C"/>
    <w:rsid w:val="00A87885"/>
    <w:rsid w:val="00A90042"/>
    <w:rsid w:val="00A91602"/>
    <w:rsid w:val="00A9171D"/>
    <w:rsid w:val="00A92AB4"/>
    <w:rsid w:val="00A96FBE"/>
    <w:rsid w:val="00AA717E"/>
    <w:rsid w:val="00AD615E"/>
    <w:rsid w:val="00AE61A3"/>
    <w:rsid w:val="00AF4A9D"/>
    <w:rsid w:val="00B06F54"/>
    <w:rsid w:val="00B10F0F"/>
    <w:rsid w:val="00B141FF"/>
    <w:rsid w:val="00B201BC"/>
    <w:rsid w:val="00B259E5"/>
    <w:rsid w:val="00B30234"/>
    <w:rsid w:val="00B379D0"/>
    <w:rsid w:val="00B46885"/>
    <w:rsid w:val="00B60404"/>
    <w:rsid w:val="00B6111D"/>
    <w:rsid w:val="00B71448"/>
    <w:rsid w:val="00B71A2B"/>
    <w:rsid w:val="00B75CE6"/>
    <w:rsid w:val="00BA7D42"/>
    <w:rsid w:val="00BD01B9"/>
    <w:rsid w:val="00BD2FA4"/>
    <w:rsid w:val="00BD7364"/>
    <w:rsid w:val="00BF3A4E"/>
    <w:rsid w:val="00C01217"/>
    <w:rsid w:val="00C013F8"/>
    <w:rsid w:val="00C0371D"/>
    <w:rsid w:val="00C076BE"/>
    <w:rsid w:val="00C366A8"/>
    <w:rsid w:val="00C40699"/>
    <w:rsid w:val="00C44C00"/>
    <w:rsid w:val="00C45DB9"/>
    <w:rsid w:val="00C50983"/>
    <w:rsid w:val="00C57381"/>
    <w:rsid w:val="00C62543"/>
    <w:rsid w:val="00C62646"/>
    <w:rsid w:val="00C626A7"/>
    <w:rsid w:val="00C94B30"/>
    <w:rsid w:val="00C951E1"/>
    <w:rsid w:val="00CB7830"/>
    <w:rsid w:val="00CC1381"/>
    <w:rsid w:val="00CC23D9"/>
    <w:rsid w:val="00CD0299"/>
    <w:rsid w:val="00CE3A08"/>
    <w:rsid w:val="00CE7545"/>
    <w:rsid w:val="00CF1663"/>
    <w:rsid w:val="00CF70DF"/>
    <w:rsid w:val="00D00E7B"/>
    <w:rsid w:val="00D14D29"/>
    <w:rsid w:val="00D23DDB"/>
    <w:rsid w:val="00D25A0E"/>
    <w:rsid w:val="00D268EB"/>
    <w:rsid w:val="00D362B7"/>
    <w:rsid w:val="00D400C0"/>
    <w:rsid w:val="00D60663"/>
    <w:rsid w:val="00D60D76"/>
    <w:rsid w:val="00D65313"/>
    <w:rsid w:val="00D714D2"/>
    <w:rsid w:val="00D76C43"/>
    <w:rsid w:val="00D85A04"/>
    <w:rsid w:val="00D909C6"/>
    <w:rsid w:val="00DB32ED"/>
    <w:rsid w:val="00DB6113"/>
    <w:rsid w:val="00DC2585"/>
    <w:rsid w:val="00DC2BC4"/>
    <w:rsid w:val="00DF0CBD"/>
    <w:rsid w:val="00DF7891"/>
    <w:rsid w:val="00E133DB"/>
    <w:rsid w:val="00E14777"/>
    <w:rsid w:val="00E17E4F"/>
    <w:rsid w:val="00E23FCD"/>
    <w:rsid w:val="00E300D4"/>
    <w:rsid w:val="00E32373"/>
    <w:rsid w:val="00E34474"/>
    <w:rsid w:val="00E6016B"/>
    <w:rsid w:val="00E658DC"/>
    <w:rsid w:val="00E7039C"/>
    <w:rsid w:val="00E736B4"/>
    <w:rsid w:val="00E80457"/>
    <w:rsid w:val="00E86356"/>
    <w:rsid w:val="00E9228F"/>
    <w:rsid w:val="00E92C37"/>
    <w:rsid w:val="00EA1F9A"/>
    <w:rsid w:val="00EB1FD7"/>
    <w:rsid w:val="00EB3710"/>
    <w:rsid w:val="00EB4384"/>
    <w:rsid w:val="00EB63A5"/>
    <w:rsid w:val="00EC6AB2"/>
    <w:rsid w:val="00ED2FDA"/>
    <w:rsid w:val="00ED3CB3"/>
    <w:rsid w:val="00EE2A24"/>
    <w:rsid w:val="00EE2B2E"/>
    <w:rsid w:val="00F02D6E"/>
    <w:rsid w:val="00F03430"/>
    <w:rsid w:val="00F11C19"/>
    <w:rsid w:val="00F275A1"/>
    <w:rsid w:val="00F31B5E"/>
    <w:rsid w:val="00F32266"/>
    <w:rsid w:val="00F3295A"/>
    <w:rsid w:val="00F337FB"/>
    <w:rsid w:val="00F35F4F"/>
    <w:rsid w:val="00F40688"/>
    <w:rsid w:val="00F43BF8"/>
    <w:rsid w:val="00F44149"/>
    <w:rsid w:val="00F46282"/>
    <w:rsid w:val="00F61BD1"/>
    <w:rsid w:val="00F64D87"/>
    <w:rsid w:val="00F650D0"/>
    <w:rsid w:val="00F65741"/>
    <w:rsid w:val="00F659A7"/>
    <w:rsid w:val="00F82914"/>
    <w:rsid w:val="00F923F6"/>
    <w:rsid w:val="00F93A25"/>
    <w:rsid w:val="00FA26C4"/>
    <w:rsid w:val="00FA32E6"/>
    <w:rsid w:val="00FA708E"/>
    <w:rsid w:val="00FB1067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5:docId w15:val="{33C6BDF0-F381-4F79-8CFA-1D981BCB1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1DA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TableGrid">
    <w:name w:val="Table Grid"/>
    <w:basedOn w:val="TableNormal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E3A08"/>
    <w:rPr>
      <w:color w:val="808080"/>
    </w:rPr>
  </w:style>
  <w:style w:type="paragraph" w:styleId="ListParagraph">
    <w:name w:val="List Paragraph"/>
    <w:basedOn w:val="Normal"/>
    <w:uiPriority w:val="34"/>
    <w:qFormat/>
    <w:rsid w:val="008608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1263\Downloads\KH-P028-F11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DF9F5-88BB-491A-B8FB-C440C9DBF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</Template>
  <TotalTime>285</TotalTime>
  <Pages>7</Pages>
  <Words>1354</Words>
  <Characters>7721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9057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Hashem Mohammed Al Turki</cp:lastModifiedBy>
  <cp:revision>98</cp:revision>
  <cp:lastPrinted>2019-12-24T17:31:00Z</cp:lastPrinted>
  <dcterms:created xsi:type="dcterms:W3CDTF">2019-11-20T08:13:00Z</dcterms:created>
  <dcterms:modified xsi:type="dcterms:W3CDTF">2019-12-24T17:32:00Z</dcterms:modified>
</cp:coreProperties>
</file>